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6644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-59690</wp:posOffset>
                </wp:positionV>
                <wp:extent cx="6936105" cy="230505"/>
                <wp:effectExtent l="9525" t="6985" r="7620" b="10160"/>
                <wp:wrapNone/>
                <wp:docPr id="473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6105" cy="23050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E96C6" id="_x0_1" o:spid="_x0000_s1026" style="position:absolute;margin-left:0;margin-top:-4.7pt;width:546.15pt;height:18.15pt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" fillcolor="#d7d7d7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2" name="_x_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4ECE88" id="_x0000_t202" coordsize="21600,21600" o:spt="202" path="m,l,21600r21600,l21600,xe">
                <v:stroke joinstyle="miter"/>
                <v:path gradientshapeok="t" o:connecttype="rect"/>
              </v:shapetype>
              <v:shape id="_x_1_t" o:spid="_x0000_s1026" type="#_x0000_t202" style="position:absolute;margin-left:0;margin-top:0;width:50pt;height:50pt;z-index:251416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r88MQ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-21590</wp:posOffset>
                </wp:positionV>
                <wp:extent cx="405765" cy="171450"/>
                <wp:effectExtent l="0" t="0" r="3810" b="2540"/>
                <wp:wrapNone/>
                <wp:docPr id="471" name="_x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代碼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" o:spid="_x0000_s1026" type="#_x0000_t202" style="position:absolute;margin-left:30.75pt;margin-top:-1.7pt;width:31.95pt;height:13.5pt;z-index: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代碼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0" name="_x_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05B1C" id="_x_2_t" o:spid="_x0000_s1026" type="#_x0000_t202" style="position:absolute;margin-left:0;margin-top:0;width:50pt;height:50pt;z-index:251417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zYjUO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>
                <wp:simplePos x="0" y="0"/>
                <wp:positionH relativeFrom="column">
                  <wp:posOffset>3171825</wp:posOffset>
                </wp:positionH>
                <wp:positionV relativeFrom="paragraph">
                  <wp:posOffset>-21590</wp:posOffset>
                </wp:positionV>
                <wp:extent cx="862965" cy="171450"/>
                <wp:effectExtent l="0" t="0" r="3810" b="2540"/>
                <wp:wrapNone/>
                <wp:docPr id="469" name="_x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社團負責人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" o:spid="_x0000_s1027" type="#_x0000_t202" style="position:absolute;margin-left:249.75pt;margin-top:-1.7pt;width:67.95pt;height:13.5pt;z-index: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社團負責人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8" name="_x_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52015" id="_x_3_t" o:spid="_x0000_s1026" type="#_x0000_t202" style="position:absolute;margin-left:0;margin-top:0;width:50pt;height:50pt;z-index:251418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zH/MgIAAFoEAAAOAAAAZHJzL2Uyb0RvYy54bWysVE2P0zAQvSPxHyzfadJuW3a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pjzH/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>
                <wp:simplePos x="0" y="0"/>
                <wp:positionH relativeFrom="column">
                  <wp:posOffset>5619750</wp:posOffset>
                </wp:positionH>
                <wp:positionV relativeFrom="paragraph">
                  <wp:posOffset>-21590</wp:posOffset>
                </wp:positionV>
                <wp:extent cx="710565" cy="171450"/>
                <wp:effectExtent l="0" t="0" r="3810" b="2540"/>
                <wp:wrapNone/>
                <wp:docPr id="467" name="_x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集社地點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" o:spid="_x0000_s1028" type="#_x0000_t202" style="position:absolute;margin-left:442.5pt;margin-top:-1.7pt;width:55.95pt;height:13.5pt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集社地點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6" name="_x_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D89BD" id="_x_4_t" o:spid="_x0000_s1026" type="#_x0000_t202" style="position:absolute;margin-left:0;margin-top:0;width:50pt;height:50pt;z-index:251419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lzd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PPlkhLD&#10;WmzSvt/P94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7mlzd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-365125</wp:posOffset>
                </wp:positionV>
                <wp:extent cx="7035165" cy="219075"/>
                <wp:effectExtent l="0" t="0" r="0" b="3175"/>
                <wp:wrapNone/>
                <wp:docPr id="465" name="_x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516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黎明高級中學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107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學年度第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學期社團概況表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" o:spid="_x0000_s1029" type="#_x0000_t202" style="position:absolute;margin-left:-4pt;margin-top:-28.75pt;width:553.95pt;height:17.25pt;z-index: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黎明高級中學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 xml:space="preserve"> 107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學年度第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學期社團概況表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-59690</wp:posOffset>
                </wp:positionV>
                <wp:extent cx="6924675" cy="0"/>
                <wp:effectExtent l="9525" t="6985" r="9525" b="12065"/>
                <wp:wrapNone/>
                <wp:docPr id="46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323641" id="Line 14" o:spid="_x0000_s1026" style="position:absolute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-4.7pt" to="546pt,-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4qFQ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3" name="_x_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CD871" id="_x_5_t" o:spid="_x0000_s1026" type="#_x0000_t202" style="position:absolute;margin-left:0;margin-top:0;width:50pt;height:50pt;z-index:251420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xB3MwIAAFoEAAAOAAAAZHJzL2Uyb0RvYy54bWysVE2P0zAQvSPxHyzfadJuW3a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RsQdz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-21590</wp:posOffset>
                </wp:positionV>
                <wp:extent cx="710565" cy="171450"/>
                <wp:effectExtent l="0" t="0" r="3810" b="2540"/>
                <wp:wrapNone/>
                <wp:docPr id="462" name="_x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社團名稱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" o:spid="_x0000_s1030" type="#_x0000_t202" style="position:absolute;margin-left:88.5pt;margin-top:-1.7pt;width:55.95pt;height:13.5pt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社團名稱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-50165</wp:posOffset>
                </wp:positionV>
                <wp:extent cx="0" cy="228600"/>
                <wp:effectExtent l="9525" t="6985" r="9525" b="12065"/>
                <wp:wrapNone/>
                <wp:docPr id="461" name="Lin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E1E67" id="Line 475" o:spid="_x0000_s1026" style="position:absolute;z-index: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-3.95pt" to="58.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bKQFQIAACsEAAAOAAAAZHJzL2Uyb0RvYy54bWysU02P2jAQvVfqf7B8h3w0s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0" name="_x_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2F3EC" id="_x_6_t" o:spid="_x0000_s1026" type="#_x0000_t202" style="position:absolute;margin-left:0;margin-top:0;width:50pt;height:50pt;z-index:251421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BHD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+WBHD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-21590</wp:posOffset>
                </wp:positionV>
                <wp:extent cx="710565" cy="171450"/>
                <wp:effectExtent l="0" t="0" r="3810" b="2540"/>
                <wp:wrapNone/>
                <wp:docPr id="459" name="_x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指導老師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" o:spid="_x0000_s1031" type="#_x0000_t202" style="position:absolute;margin-left:183pt;margin-top:-1.7pt;width:55.95pt;height:13.5pt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指導老師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-50165</wp:posOffset>
                </wp:positionV>
                <wp:extent cx="0" cy="228600"/>
                <wp:effectExtent l="9525" t="6985" r="9525" b="12065"/>
                <wp:wrapNone/>
                <wp:docPr id="458" name="Lin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258FB" id="Line 472" o:spid="_x0000_s1026" style="position:absolute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-3.95pt" to="165.7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BQSFAIAACsEAAAOAAAAZHJzL2Uyb0RvYy54bWysU02P2jAQvVfqf7B8h3w0s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7" name="_x_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86826" id="_x_7_t" o:spid="_x0000_s1026" type="#_x0000_t202" style="position:absolute;margin-left:0;margin-top:0;width:50pt;height:50pt;z-index:251422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Mrx7UcxAgAAWg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>
                <wp:simplePos x="0" y="0"/>
                <wp:positionH relativeFrom="column">
                  <wp:posOffset>4143375</wp:posOffset>
                </wp:positionH>
                <wp:positionV relativeFrom="paragraph">
                  <wp:posOffset>-21590</wp:posOffset>
                </wp:positionV>
                <wp:extent cx="710565" cy="171450"/>
                <wp:effectExtent l="0" t="0" r="3810" b="2540"/>
                <wp:wrapNone/>
                <wp:docPr id="456" name="_x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聯絡電話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" o:spid="_x0000_s1032" type="#_x0000_t202" style="position:absolute;margin-left:326.25pt;margin-top:-1.7pt;width:55.95pt;height:13.5pt;z-index: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聯絡電話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-50165</wp:posOffset>
                </wp:positionV>
                <wp:extent cx="0" cy="228600"/>
                <wp:effectExtent l="9525" t="6985" r="9525" b="12065"/>
                <wp:wrapNone/>
                <wp:docPr id="455" name="Lin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C7BBC" id="Line 469" o:spid="_x0000_s1026" style="position:absolute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-3.95pt" to="245.2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NG7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-50165</wp:posOffset>
                </wp:positionV>
                <wp:extent cx="0" cy="228600"/>
                <wp:effectExtent l="9525" t="6985" r="9525" b="12065"/>
                <wp:wrapNone/>
                <wp:docPr id="454" name="Lin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3D8BE1" id="Line 468" o:spid="_x0000_s1026" style="position:absolute;z-index: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-3.95pt" to="312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/iZ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-50165</wp:posOffset>
                </wp:positionV>
                <wp:extent cx="0" cy="228600"/>
                <wp:effectExtent l="9525" t="6985" r="9525" b="12065"/>
                <wp:wrapNone/>
                <wp:docPr id="453" name="Lin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F03E3" id="Line 467" o:spid="_x0000_s1026" style="position:absolute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-3.95pt" to="386.2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-50165</wp:posOffset>
                </wp:positionV>
                <wp:extent cx="0" cy="228600"/>
                <wp:effectExtent l="9525" t="6985" r="9525" b="12065"/>
                <wp:wrapNone/>
                <wp:docPr id="452" name="Lin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AD1F9" id="Line 466" o:spid="_x0000_s1026" style="position:absolute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3.95pt" to="0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2gZ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-50165</wp:posOffset>
                </wp:positionV>
                <wp:extent cx="0" cy="228600"/>
                <wp:effectExtent l="9525" t="6985" r="9525" b="12065"/>
                <wp:wrapNone/>
                <wp:docPr id="451" name="Lin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A6BCA" id="Line 465" o:spid="_x0000_s1026" style="position:absolute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-3.95pt" to="546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hJ/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168910</wp:posOffset>
                </wp:positionV>
                <wp:extent cx="6934200" cy="0"/>
                <wp:effectExtent l="9525" t="6985" r="9525" b="12065"/>
                <wp:wrapNone/>
                <wp:docPr id="450" name="Lin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1E4C0A" id="Line 464" o:spid="_x0000_s1026" style="position:absolute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3pt" to="546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ywrFAIAACw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9" name="_x_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3C25F" id="_x_8_t" o:spid="_x0000_s1026" type="#_x0000_t202" style="position:absolute;margin-left:0;margin-top:0;width:50pt;height:50pt;z-index:251423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h2XhD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-21590</wp:posOffset>
                </wp:positionV>
                <wp:extent cx="405765" cy="171450"/>
                <wp:effectExtent l="0" t="0" r="3810" b="2540"/>
                <wp:wrapNone/>
                <wp:docPr id="448" name="_x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序號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" o:spid="_x0000_s1033" type="#_x0000_t202" style="position:absolute;margin-left:1.5pt;margin-top:-1.7pt;width:31.95pt;height:13.5pt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序號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7" name="_x_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BAF46" id="_x_9_t" o:spid="_x0000_s1026" type="#_x0000_t202" style="position:absolute;margin-left:0;margin-top:0;width:50pt;height:50pt;z-index:251424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2pbX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206375</wp:posOffset>
                </wp:positionV>
                <wp:extent cx="262890" cy="142875"/>
                <wp:effectExtent l="0" t="0" r="0" b="3175"/>
                <wp:wrapNone/>
                <wp:docPr id="446" name="_x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" o:spid="_x0000_s1034" type="#_x0000_t202" style="position:absolute;margin-left:.5pt;margin-top:16.25pt;width:20.7pt;height:11.25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0morQIAAKs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168910</wp:posOffset>
                </wp:positionV>
                <wp:extent cx="0" cy="190500"/>
                <wp:effectExtent l="9525" t="6985" r="9525" b="12065"/>
                <wp:wrapNone/>
                <wp:docPr id="445" name="Lin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63AC7A" id="Line 459" o:spid="_x0000_s1026" style="position:absolute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13.3pt" to="165.7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V/h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168910</wp:posOffset>
                </wp:positionV>
                <wp:extent cx="0" cy="190500"/>
                <wp:effectExtent l="9525" t="6985" r="9525" b="12065"/>
                <wp:wrapNone/>
                <wp:docPr id="444" name="Lin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55083" id="Line 458" o:spid="_x0000_s1026" style="position:absolute;z-index: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13.3pt" to="58.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nbD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168910</wp:posOffset>
                </wp:positionV>
                <wp:extent cx="0" cy="190500"/>
                <wp:effectExtent l="9525" t="6985" r="9525" b="12065"/>
                <wp:wrapNone/>
                <wp:docPr id="443" name="Lin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D9A4C" id="Line 457" o:spid="_x0000_s1026" style="position:absolute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13.3pt" to="245.2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c9h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168910</wp:posOffset>
                </wp:positionV>
                <wp:extent cx="0" cy="190500"/>
                <wp:effectExtent l="9525" t="6985" r="9525" b="12065"/>
                <wp:wrapNone/>
                <wp:docPr id="442" name="Lin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3B7F42" id="Line 456" o:spid="_x0000_s1026" style="position:absolute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13.3pt" to="546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ZD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168910</wp:posOffset>
                </wp:positionV>
                <wp:extent cx="0" cy="190500"/>
                <wp:effectExtent l="9525" t="6985" r="9525" b="12065"/>
                <wp:wrapNone/>
                <wp:docPr id="441" name="Lin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32EC4" id="Line 455" o:spid="_x0000_s1026" style="position:absolute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13.3pt" to="312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5wl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168910</wp:posOffset>
                </wp:positionV>
                <wp:extent cx="0" cy="190500"/>
                <wp:effectExtent l="9525" t="6985" r="9525" b="12065"/>
                <wp:wrapNone/>
                <wp:docPr id="440" name="Line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764A5" id="Line 454" o:spid="_x0000_s1026" style="position:absolute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3pt" to="0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LUH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168910</wp:posOffset>
                </wp:positionV>
                <wp:extent cx="0" cy="190500"/>
                <wp:effectExtent l="9525" t="6985" r="9525" b="12065"/>
                <wp:wrapNone/>
                <wp:docPr id="439" name="Lin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1E39E2" id="Line 453" o:spid="_x0000_s1026" style="position:absolute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13.3pt" to="386.2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W4J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359410</wp:posOffset>
                </wp:positionV>
                <wp:extent cx="6934200" cy="0"/>
                <wp:effectExtent l="9525" t="6985" r="9525" b="12065"/>
                <wp:wrapNone/>
                <wp:docPr id="438" name="Lin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F439A" id="Line 452" o:spid="_x0000_s1026" style="position:absolute;z-index: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.3pt" to="546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r8cFQIAACw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7" name="_x_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82DBA" id="_x_10_t" o:spid="_x0000_s1026" type="#_x0000_t202" style="position:absolute;margin-left:0;margin-top:0;width:50pt;height:50pt;z-index:251425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KiM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jUqI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206375</wp:posOffset>
                </wp:positionV>
                <wp:extent cx="1443990" cy="142875"/>
                <wp:effectExtent l="0" t="0" r="0" b="3175"/>
                <wp:wrapNone/>
                <wp:docPr id="436" name="_x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校刊社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" o:spid="_x0000_s1035" type="#_x0000_t202" style="position:absolute;margin-left:56pt;margin-top:16.25pt;width:113.7pt;height:11.25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校刊社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5" name="_x_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74D79" id="_x_11_t" o:spid="_x0000_s1026" type="#_x0000_t202" style="position:absolute;margin-left:0;margin-top:0;width:50pt;height:50pt;z-index:251426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WuK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Q1a4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206375</wp:posOffset>
                </wp:positionV>
                <wp:extent cx="920115" cy="142875"/>
                <wp:effectExtent l="0" t="0" r="0" b="3175"/>
                <wp:wrapNone/>
                <wp:docPr id="434" name="_x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204 28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蘇育萱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" o:spid="_x0000_s1036" type="#_x0000_t202" style="position:absolute;margin-left:242.75pt;margin-top:16.25pt;width:72.45pt;height:11.25pt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204 28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蘇育萱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3" name="_x_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47A13" id="_x_12_t" o:spid="_x0000_s1026" type="#_x0000_t202" style="position:absolute;margin-left:0;margin-top:0;width:50pt;height:50pt;z-index:251427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y+B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jPKTGs&#10;xSLt+/10t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Bcvg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206375</wp:posOffset>
                </wp:positionV>
                <wp:extent cx="520065" cy="142875"/>
                <wp:effectExtent l="0" t="0" r="0" b="3175"/>
                <wp:wrapNone/>
                <wp:docPr id="432" name="_x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" o:spid="_x0000_s1037" type="#_x0000_t202" style="position:absolute;margin-left:20.75pt;margin-top:16.25pt;width:40.95pt;height:11.25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utrg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1" name="_x_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2E5F5" id="_x_13_t" o:spid="_x0000_s1026" type="#_x0000_t202" style="position:absolute;margin-left:0;margin-top:0;width:50pt;height:50pt;z-index:251428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uyH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hPKTGs&#10;xSLt+/10v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/Pbs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206375</wp:posOffset>
                </wp:positionV>
                <wp:extent cx="2101215" cy="142875"/>
                <wp:effectExtent l="0" t="0" r="3810" b="3175"/>
                <wp:wrapNone/>
                <wp:docPr id="430" name="_x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高一忠教室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" o:spid="_x0000_s1038" type="#_x0000_t202" style="position:absolute;margin-left:388.5pt;margin-top:16.25pt;width:165.45pt;height:11.25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高一忠教室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9" name="_x_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55B4D" id="_x_14_t" o:spid="_x0000_s1026" type="#_x0000_t202" style="position:absolute;margin-left:0;margin-top:0;width:50pt;height:50pt;z-index:251429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I+S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ZkhLD&#10;WizSvt9P5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8cyPk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206375</wp:posOffset>
                </wp:positionV>
                <wp:extent cx="1082040" cy="142875"/>
                <wp:effectExtent l="0" t="0" r="0" b="3175"/>
                <wp:wrapNone/>
                <wp:docPr id="428" name="_x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莊雅敏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" o:spid="_x0000_s1039" type="#_x0000_t202" style="position:absolute;margin-left:164pt;margin-top:16.25pt;width:85.2pt;height:11.25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莊雅敏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7" name="_x_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ED654" id="_x_15_t" o:spid="_x0000_s1026" type="#_x0000_t202" style="position:absolute;margin-left:0;margin-top:0;width:50pt;height:50pt;z-index:251430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2V5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7NrSiwz&#10;WKTdaTdd7CIlnRJCpromnXoXKgzfOrwQT2/glM5TzsE9Av8WiIWt1Kh4Okdj3THbynvvoe8kE0g6&#10;wxQjnAE0JMR9/wEEvs0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gtle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396875</wp:posOffset>
                </wp:positionV>
                <wp:extent cx="262890" cy="142875"/>
                <wp:effectExtent l="0" t="0" r="0" b="3175"/>
                <wp:wrapNone/>
                <wp:docPr id="426" name="_x_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" o:spid="_x0000_s1040" type="#_x0000_t202" style="position:absolute;margin-left:.5pt;margin-top:31.25pt;width:20.7pt;height:11.25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359410</wp:posOffset>
                </wp:positionV>
                <wp:extent cx="0" cy="190500"/>
                <wp:effectExtent l="9525" t="6985" r="9525" b="12065"/>
                <wp:wrapNone/>
                <wp:docPr id="425" name="Lin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8C3D2" id="Line 439" o:spid="_x0000_s1026" style="position:absolute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28.3pt" to="165.75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359410</wp:posOffset>
                </wp:positionV>
                <wp:extent cx="0" cy="190500"/>
                <wp:effectExtent l="9525" t="6985" r="9525" b="12065"/>
                <wp:wrapNone/>
                <wp:docPr id="424" name="Lin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6B441" id="Line 438" o:spid="_x0000_s1026" style="position:absolute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28.3pt" to="58.5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tOA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359410</wp:posOffset>
                </wp:positionV>
                <wp:extent cx="0" cy="190500"/>
                <wp:effectExtent l="9525" t="6985" r="9525" b="12065"/>
                <wp:wrapNone/>
                <wp:docPr id="423" name="Lin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F6C47" id="Line 437" o:spid="_x0000_s1026" style="position:absolute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28.3pt" to="245.25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Woi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359410</wp:posOffset>
                </wp:positionV>
                <wp:extent cx="0" cy="190500"/>
                <wp:effectExtent l="9525" t="6985" r="9525" b="12065"/>
                <wp:wrapNone/>
                <wp:docPr id="422" name="Lin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949D8" id="Line 436" o:spid="_x0000_s1026" style="position:absolute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28.3pt" to="546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kMA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359410</wp:posOffset>
                </wp:positionV>
                <wp:extent cx="0" cy="190500"/>
                <wp:effectExtent l="9525" t="6985" r="9525" b="12065"/>
                <wp:wrapNone/>
                <wp:docPr id="421" name="Lin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0093D" id="Line 435" o:spid="_x0000_s1026" style="position:absolute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28.3pt" to="312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zlm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359410</wp:posOffset>
                </wp:positionV>
                <wp:extent cx="0" cy="190500"/>
                <wp:effectExtent l="9525" t="6985" r="9525" b="12065"/>
                <wp:wrapNone/>
                <wp:docPr id="420" name="Lin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E30034" id="Line 434" o:spid="_x0000_s1026" style="position:absolute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.3pt" to="0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BBE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359410</wp:posOffset>
                </wp:positionV>
                <wp:extent cx="0" cy="190500"/>
                <wp:effectExtent l="9525" t="6985" r="9525" b="12065"/>
                <wp:wrapNone/>
                <wp:docPr id="419" name="Lin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200A8" id="Line 433" o:spid="_x0000_s1026" style="position:absolute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28.3pt" to="386.25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bbGFA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549910</wp:posOffset>
                </wp:positionV>
                <wp:extent cx="6934200" cy="0"/>
                <wp:effectExtent l="9525" t="6985" r="9525" b="12065"/>
                <wp:wrapNone/>
                <wp:docPr id="418" name="Lin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3ECA7" id="Line 432" o:spid="_x0000_s1026" style="position:absolute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3.3pt" to="546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hWZFAIAACw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7" name="_x_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36370" id="_x_16_t" o:spid="_x0000_s1026" type="#_x0000_t202" style="position:absolute;margin-left:0;margin-top:0;width:50pt;height:50pt;z-index:251431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3GQ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vn0hhLD&#10;WizSvt9Pl/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KvcZ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396875</wp:posOffset>
                </wp:positionV>
                <wp:extent cx="1443990" cy="142875"/>
                <wp:effectExtent l="0" t="0" r="0" b="3175"/>
                <wp:wrapNone/>
                <wp:docPr id="416" name="_x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吉他社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" o:spid="_x0000_s1041" type="#_x0000_t202" style="position:absolute;margin-left:56pt;margin-top:31.25pt;width:113.7pt;height:11.2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吉他社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5" name="_x_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C5EE9" id="_x_17_t" o:spid="_x0000_s1026" type="#_x0000_t202" style="position:absolute;margin-left:0;margin-top:0;width:50pt;height:50pt;z-index:251432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rKW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9MFJZYZ&#10;LNLutJte7yIlnRJCpromnXoXKgzfOrwQT2/glM5TzsE9Av8WiIWt1Kh4Okdj3THbynvvoe8kE0g6&#10;wxQjnAE0JMR9/wEEvs0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Xk6yl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396875</wp:posOffset>
                </wp:positionV>
                <wp:extent cx="920115" cy="142875"/>
                <wp:effectExtent l="0" t="0" r="0" b="3175"/>
                <wp:wrapNone/>
                <wp:docPr id="414" name="_x_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203 37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彭唯庭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" o:spid="_x0000_s1042" type="#_x0000_t202" style="position:absolute;margin-left:242.75pt;margin-top:31.25pt;width:72.45pt;height:11.2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203 37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彭唯庭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3" name="_x_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7D4C6" id="_x_18_t" o:spid="_x0000_s1026" type="#_x0000_t202" style="position:absolute;margin-left:0;margin-top:0;width:50pt;height:50pt;z-index:251433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8Wx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vn0hhLD&#10;WizSvt9Pl/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Wvxb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396875</wp:posOffset>
                </wp:positionV>
                <wp:extent cx="520065" cy="142875"/>
                <wp:effectExtent l="0" t="0" r="0" b="3175"/>
                <wp:wrapNone/>
                <wp:docPr id="412" name="_x_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" o:spid="_x0000_s1043" type="#_x0000_t202" style="position:absolute;margin-left:20.75pt;margin-top:31.25pt;width:40.95pt;height:11.2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3Xkrg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4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1" name="_x_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62716" id="_x_19_t" o:spid="_x0000_s1026" type="#_x0000_t202" style="position:absolute;margin-left:0;margin-top:0;width:50pt;height:50pt;z-index:251434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2U4Gt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396875</wp:posOffset>
                </wp:positionV>
                <wp:extent cx="2101215" cy="142875"/>
                <wp:effectExtent l="0" t="0" r="3810" b="3175"/>
                <wp:wrapNone/>
                <wp:docPr id="410" name="_x_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高一孝、仁教室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" o:spid="_x0000_s1044" type="#_x0000_t202" style="position:absolute;margin-left:388.5pt;margin-top:31.25pt;width:165.45pt;height:11.25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高一孝、仁教室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9" name="_x_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6C0FC" id="_x_20_t" o:spid="_x0000_s1026" type="#_x0000_t202" style="position:absolute;margin-left:0;margin-top:0;width:50pt;height:50pt;z-index:251435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o8L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xwqPC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396875</wp:posOffset>
                </wp:positionV>
                <wp:extent cx="1082040" cy="142875"/>
                <wp:effectExtent l="0" t="0" r="0" b="3175"/>
                <wp:wrapNone/>
                <wp:docPr id="408" name="_x_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李宇澤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" o:spid="_x0000_s1045" type="#_x0000_t202" style="position:absolute;margin-left:164pt;margin-top:31.25pt;width:85.2pt;height:11.2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李宇澤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7" name="_x_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31AEF" id="_x_21_t" o:spid="_x0000_s1026" type="#_x0000_t202" style="position:absolute;margin-left:0;margin-top:0;width:50pt;height:50pt;z-index:251436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WXg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M1l4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587375</wp:posOffset>
                </wp:positionV>
                <wp:extent cx="262890" cy="142875"/>
                <wp:effectExtent l="0" t="0" r="0" b="3175"/>
                <wp:wrapNone/>
                <wp:docPr id="406" name="_x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" o:spid="_x0000_s1046" type="#_x0000_t202" style="position:absolute;margin-left:.5pt;margin-top:46.25pt;width:20.7pt;height:11.2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r1WrgIAAK0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549910</wp:posOffset>
                </wp:positionV>
                <wp:extent cx="0" cy="191135"/>
                <wp:effectExtent l="9525" t="6985" r="9525" b="11430"/>
                <wp:wrapNone/>
                <wp:docPr id="405" name="Lin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EB7301" id="Line 419" o:spid="_x0000_s1026" style="position:absolute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43.3pt" to="165.75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8nwEwIAACsEAAAOAAAAZHJzL2Uyb0RvYy54bWysU8GO2jAQvVfqP1i+QxI2U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549910</wp:posOffset>
                </wp:positionV>
                <wp:extent cx="0" cy="191135"/>
                <wp:effectExtent l="9525" t="6985" r="9525" b="11430"/>
                <wp:wrapNone/>
                <wp:docPr id="404" name="Lin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EDE061" id="Line 418" o:spid="_x0000_s1026" style="position:absolute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43.3pt" to="58.5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ODSEwIAACsEAAAOAAAAZHJzL2Uyb0RvYy54bWysU8GO2jAQvVfqP1i+QxI2U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549910</wp:posOffset>
                </wp:positionV>
                <wp:extent cx="0" cy="191135"/>
                <wp:effectExtent l="9525" t="6985" r="9525" b="11430"/>
                <wp:wrapNone/>
                <wp:docPr id="403" name="Lin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887B78" id="Line 417" o:spid="_x0000_s1026" style="position:absolute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43.3pt" to="245.25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549910</wp:posOffset>
                </wp:positionV>
                <wp:extent cx="0" cy="191135"/>
                <wp:effectExtent l="9525" t="6985" r="9525" b="11430"/>
                <wp:wrapNone/>
                <wp:docPr id="402" name="Lin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F5F630" id="Line 416" o:spid="_x0000_s1026" style="position:absolute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43.3pt" to="546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HBSEwIAACsEAAAOAAAAZHJzL2Uyb0RvYy54bWysU8GO2jAQvVfqP1i+QxI2U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549910</wp:posOffset>
                </wp:positionV>
                <wp:extent cx="0" cy="191135"/>
                <wp:effectExtent l="9525" t="6985" r="9525" b="11430"/>
                <wp:wrapNone/>
                <wp:docPr id="401" name="Lin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58A3E" id="Line 415" o:spid="_x0000_s1026" style="position:absolute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43.3pt" to="312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549910</wp:posOffset>
                </wp:positionV>
                <wp:extent cx="0" cy="191135"/>
                <wp:effectExtent l="9525" t="6985" r="9525" b="11430"/>
                <wp:wrapNone/>
                <wp:docPr id="400" name="Lin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C6086" id="Line 414" o:spid="_x0000_s1026" style="position:absolute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3.3pt" to="0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MWEgIAACsEAAAOAAAAZHJzL2Uyb0RvYy54bWysU8GO2jAQvVfqP1i+QxI2U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549910</wp:posOffset>
                </wp:positionV>
                <wp:extent cx="0" cy="191135"/>
                <wp:effectExtent l="9525" t="6985" r="9525" b="11430"/>
                <wp:wrapNone/>
                <wp:docPr id="399" name="Lin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F49DA" id="Line 413" o:spid="_x0000_s1026" style="position:absolute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43.3pt" to="386.25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741045</wp:posOffset>
                </wp:positionV>
                <wp:extent cx="6934200" cy="0"/>
                <wp:effectExtent l="9525" t="7620" r="9525" b="11430"/>
                <wp:wrapNone/>
                <wp:docPr id="398" name="Lin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FC181" id="Line 412" o:spid="_x0000_s1026" style="position:absolute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8.35pt" to="546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/JzFQIAACw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7" name="_x_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7AFA9" id="_x_22_t" o:spid="_x0000_s1026" type="#_x0000_t202" style="position:absolute;margin-left:0;margin-top:0;width:50pt;height:50pt;z-index:251437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2hsi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587375</wp:posOffset>
                </wp:positionV>
                <wp:extent cx="1443990" cy="142875"/>
                <wp:effectExtent l="0" t="0" r="0" b="3175"/>
                <wp:wrapNone/>
                <wp:docPr id="396" name="_x_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棋藝社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" o:spid="_x0000_s1047" type="#_x0000_t202" style="position:absolute;margin-left:56pt;margin-top:46.25pt;width:113.7pt;height:11.2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QnvrwIAAK4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棋藝社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5" name="_x_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CB0E9" id="_x_23_t" o:spid="_x0000_s1026" type="#_x0000_t202" style="position:absolute;margin-left:0;margin-top:0;width:50pt;height:50pt;z-index:251438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Ep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5aUmJY&#10;i0U69IfZ/BAoaZQQMtY16tRZX2D43uKF0L+BPp7HnL19BP7NEwN7qVHxeI7GtmGmlvfOQddIJpB0&#10;gslGOAOoj4jH7gMIfJu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UBxK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587375</wp:posOffset>
                </wp:positionV>
                <wp:extent cx="920115" cy="142875"/>
                <wp:effectExtent l="0" t="0" r="0" b="3175"/>
                <wp:wrapNone/>
                <wp:docPr id="394" name="_x_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204 37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陳兆琛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" o:spid="_x0000_s1048" type="#_x0000_t202" style="position:absolute;margin-left:242.75pt;margin-top:46.25pt;width:72.45pt;height:11.2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i5YrwIAAK0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204 37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陳兆琛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3" name="_x_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5FD17" id="_x_24_t" o:spid="_x0000_s1026" type="#_x0000_t202" style="position:absolute;margin-left:0;margin-top:0;width:50pt;height:50pt;z-index:251439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QuP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6aU2JY&#10;i0U69IfZ4hAoaZQQMtY16tRZX2D43uKF0L+BPp7HnL19BP7NEwN7qVHxeI7GtmGmlvfOQddIJpB0&#10;gslGOAOoj4jH7gMIfJu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yELj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587375</wp:posOffset>
                </wp:positionV>
                <wp:extent cx="520065" cy="142875"/>
                <wp:effectExtent l="0" t="0" r="0" b="3175"/>
                <wp:wrapNone/>
                <wp:docPr id="392" name="_x_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" o:spid="_x0000_s1049" type="#_x0000_t202" style="position:absolute;margin-left:20.75pt;margin-top:46.25pt;width:40.95pt;height:11.2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9wIrwIAAK0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03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1" name="_x_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4EE14" id="_x_25_t" o:spid="_x0000_s1026" type="#_x0000_t202" style="position:absolute;margin-left:0;margin-top:0;width:50pt;height:50pt;z-index:251440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MiJ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LKSWG&#10;tVikfb+fLf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PAyI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587375</wp:posOffset>
                </wp:positionV>
                <wp:extent cx="2101215" cy="142875"/>
                <wp:effectExtent l="0" t="0" r="3810" b="3175"/>
                <wp:wrapNone/>
                <wp:docPr id="390" name="_x_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高一愛教室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" o:spid="_x0000_s1050" type="#_x0000_t202" style="position:absolute;margin-left:388.5pt;margin-top:46.25pt;width:165.45pt;height:11.2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高一愛教室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9" name="_x_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5102F" id="_x_26_t" o:spid="_x0000_s1026" type="#_x0000_t202" style="position:absolute;margin-left:0;margin-top:0;width:50pt;height:50pt;z-index:251441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S5lT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587375</wp:posOffset>
                </wp:positionV>
                <wp:extent cx="1082040" cy="142875"/>
                <wp:effectExtent l="0" t="0" r="0" b="3175"/>
                <wp:wrapNone/>
                <wp:docPr id="388" name="_x_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許春淇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" o:spid="_x0000_s1051" type="#_x0000_t202" style="position:absolute;margin-left:164pt;margin-top:46.25pt;width:85.2pt;height:11.2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tHrrw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許春淇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7" name="_x_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EA9E2" id="_x_27_t" o:spid="_x0000_s1026" type="#_x0000_t202" style="position:absolute;margin-left:0;margin-top:0;width:50pt;height:50pt;z-index:251442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n/aNAIAAFsEAAAOAAAAZHJzL2Uyb0RvYy54bWysVE2P2yAQvVfqf0DcGzvZZJO1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9+f9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778510</wp:posOffset>
                </wp:positionV>
                <wp:extent cx="262890" cy="142875"/>
                <wp:effectExtent l="0" t="0" r="0" b="2540"/>
                <wp:wrapNone/>
                <wp:docPr id="386" name="_x_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" o:spid="_x0000_s1052" type="#_x0000_t202" style="position:absolute;margin-left:.5pt;margin-top:61.3pt;width:20.7pt;height:11.2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aowrwIAAK0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741045</wp:posOffset>
                </wp:positionV>
                <wp:extent cx="0" cy="190500"/>
                <wp:effectExtent l="9525" t="7620" r="9525" b="11430"/>
                <wp:wrapNone/>
                <wp:docPr id="385" name="Lin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68636" id="Line 399" o:spid="_x0000_s1026" style="position:absolute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58.35pt" to="165.75pt,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741045</wp:posOffset>
                </wp:positionV>
                <wp:extent cx="0" cy="190500"/>
                <wp:effectExtent l="9525" t="7620" r="9525" b="11430"/>
                <wp:wrapNone/>
                <wp:docPr id="384" name="Lin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EF983C" id="Line 398" o:spid="_x0000_s1026" style="position:absolute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58.35pt" to="58.5pt,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Tlj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6yDFS&#10;pAORnoXiaLpchO70xhXgVKmdDfXRs3oxz5p+d0jpqiXqwCPL14uBwCxEJG9CwsYZyLHvP2sGPuTo&#10;dWzVubFdgIQmoHNU5HJXhJ89osMhhdNsmc7S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741045</wp:posOffset>
                </wp:positionV>
                <wp:extent cx="0" cy="190500"/>
                <wp:effectExtent l="9525" t="7620" r="9525" b="11430"/>
                <wp:wrapNone/>
                <wp:docPr id="383" name="Lin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9B89F6" id="Line 397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58.35pt" to="245.25pt,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741045</wp:posOffset>
                </wp:positionV>
                <wp:extent cx="0" cy="190500"/>
                <wp:effectExtent l="9525" t="7620" r="9525" b="11430"/>
                <wp:wrapNone/>
                <wp:docPr id="382" name="Lin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FC225" id="Line 396" o:spid="_x0000_s1026" style="position:absolute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58.35pt" to="546pt,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nj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741045</wp:posOffset>
                </wp:positionV>
                <wp:extent cx="0" cy="190500"/>
                <wp:effectExtent l="9525" t="7620" r="9525" b="11430"/>
                <wp:wrapNone/>
                <wp:docPr id="381" name="Lin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E08B6" id="Line 395" o:spid="_x0000_s1026" style="position:absolute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58.35pt" to="312pt,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OF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6yDBS&#10;pAORnoXiaLqche70xhXgVKmdDfXRs3oxz5p+d0jpqiXqwCPL14uBwCxEJG9CwsYZyLHvP2sGPuTo&#10;dWzVubFdgIQmoHNU5HJXhJ89osMhhdNsmc7S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741045</wp:posOffset>
                </wp:positionV>
                <wp:extent cx="0" cy="190500"/>
                <wp:effectExtent l="9525" t="7620" r="9525" b="11430"/>
                <wp:wrapNone/>
                <wp:docPr id="380" name="Lin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69769" id="Line 394" o:spid="_x0000_s1026" style="position:absolute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8.35pt" to="0,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/qnFA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741045</wp:posOffset>
                </wp:positionV>
                <wp:extent cx="0" cy="190500"/>
                <wp:effectExtent l="9525" t="7620" r="9525" b="11430"/>
                <wp:wrapNone/>
                <wp:docPr id="379" name="Lin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7FD5A3" id="Line 393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58.35pt" to="386.25pt,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931545</wp:posOffset>
                </wp:positionV>
                <wp:extent cx="6934200" cy="0"/>
                <wp:effectExtent l="9525" t="7620" r="9525" b="11430"/>
                <wp:wrapNone/>
                <wp:docPr id="378" name="Lin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E3C7D4" id="Line 392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3.35pt" to="546pt,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9PpFgIAACw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7" name="_x_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1DF74" id="_x_28_t" o:spid="_x0000_s1026" type="#_x0000_t202" style="position:absolute;margin-left:0;margin-top:0;width:50pt;height:50pt;z-index:251443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9shNAIAAFsEAAAOAAAAZHJzL2Uyb0RvYy54bWysVE2P2yAQvVfqf0DcGzvZZJO1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VH2y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778510</wp:posOffset>
                </wp:positionV>
                <wp:extent cx="1443990" cy="142875"/>
                <wp:effectExtent l="0" t="0" r="0" b="2540"/>
                <wp:wrapNone/>
                <wp:docPr id="376" name="_x_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籃球社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" o:spid="_x0000_s1053" type="#_x0000_t202" style="position:absolute;margin-left:56pt;margin-top:61.3pt;width:113.7pt;height:11.2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7XXsA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籃球社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5" name="_x_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F286A" id="_x_29_t" o:spid="_x0000_s1026" type="#_x0000_t202" style="position:absolute;margin-left:0;margin-top:0;width:50pt;height:50pt;z-index:251444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hgn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GJ&#10;YS0Wad/vZ8t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mGC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778510</wp:posOffset>
                </wp:positionV>
                <wp:extent cx="920115" cy="142875"/>
                <wp:effectExtent l="0" t="0" r="0" b="2540"/>
                <wp:wrapNone/>
                <wp:docPr id="374" name="_x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207 24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李奕偉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9" o:spid="_x0000_s1054" type="#_x0000_t202" style="position:absolute;margin-left:242.75pt;margin-top:61.3pt;width:72.45pt;height:11.2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ZYBrwIAAK0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207 24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李奕偉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3" name="_x_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74270" id="_x_30_t" o:spid="_x0000_s1026" type="#_x0000_t202" style="position:absolute;margin-left:0;margin-top:0;width:50pt;height:50pt;z-index:251445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Qy1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lEMt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778510</wp:posOffset>
                </wp:positionV>
                <wp:extent cx="520065" cy="142875"/>
                <wp:effectExtent l="0" t="0" r="0" b="2540"/>
                <wp:wrapNone/>
                <wp:docPr id="372" name="_x_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0" o:spid="_x0000_s1055" type="#_x0000_t202" style="position:absolute;margin-left:20.75pt;margin-top:61.3pt;width:40.95pt;height:11.2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04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1" name="_x_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F623E" id="_x_31_t" o:spid="_x0000_s1026" type="#_x0000_t202" style="position:absolute;margin-left:0;margin-top:0;width:50pt;height:50pt;z-index:251446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M+z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49pcSw&#10;Fou07/fz6T5Q0ighZKxr1KmzvsDwncULoX8LfTyPOXv7CPy7JwZ2UqPi8RyNTcNMLe+dg66RTCDp&#10;BJONcAZQHxEP3UcQ+DY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xrDPs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778510</wp:posOffset>
                </wp:positionV>
                <wp:extent cx="2101215" cy="142875"/>
                <wp:effectExtent l="0" t="0" r="3810" b="2540"/>
                <wp:wrapNone/>
                <wp:docPr id="370" name="_x_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室外籃球場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1" o:spid="_x0000_s1056" type="#_x0000_t202" style="position:absolute;margin-left:388.5pt;margin-top:61.3pt;width:165.45pt;height:11.2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室外籃球場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9" name="_x_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B6976" id="_x_32_t" o:spid="_x0000_s1026" type="#_x0000_t202" style="position:absolute;margin-left:0;margin-top:0;width:50pt;height:50pt;z-index:251447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cmSC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778510</wp:posOffset>
                </wp:positionV>
                <wp:extent cx="1082040" cy="142875"/>
                <wp:effectExtent l="0" t="0" r="0" b="2540"/>
                <wp:wrapNone/>
                <wp:docPr id="368" name="_x_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廖哲賢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2" o:spid="_x0000_s1057" type="#_x0000_t202" style="position:absolute;margin-left:164pt;margin-top:61.3pt;width:85.2pt;height:11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L26rg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廖哲賢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7" name="_x_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A406A" id="_x_33_t" o:spid="_x0000_s1026" type="#_x0000_t202" style="position:absolute;margin-left:0;margin-top:0;width:50pt;height:50pt;z-index:251448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g544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969010</wp:posOffset>
                </wp:positionV>
                <wp:extent cx="262890" cy="142875"/>
                <wp:effectExtent l="0" t="0" r="0" b="2540"/>
                <wp:wrapNone/>
                <wp:docPr id="366" name="_x_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3" o:spid="_x0000_s1058" type="#_x0000_t202" style="position:absolute;margin-left:.5pt;margin-top:76.3pt;width:20.7pt;height:11.2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3TarwIAAK0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931545</wp:posOffset>
                </wp:positionV>
                <wp:extent cx="0" cy="190500"/>
                <wp:effectExtent l="9525" t="7620" r="9525" b="11430"/>
                <wp:wrapNone/>
                <wp:docPr id="365" name="Lin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E09D3" id="Line 379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73.35pt" to="165.75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931545</wp:posOffset>
                </wp:positionV>
                <wp:extent cx="0" cy="190500"/>
                <wp:effectExtent l="9525" t="7620" r="9525" b="11430"/>
                <wp:wrapNone/>
                <wp:docPr id="364" name="Lin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C9DEC" id="Line 378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73.35pt" to="58.5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T9s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931545</wp:posOffset>
                </wp:positionV>
                <wp:extent cx="0" cy="190500"/>
                <wp:effectExtent l="9525" t="7620" r="9525" b="11430"/>
                <wp:wrapNone/>
                <wp:docPr id="363" name="Lin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05092" id="Line 377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73.35pt" to="245.25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931545</wp:posOffset>
                </wp:positionV>
                <wp:extent cx="0" cy="190500"/>
                <wp:effectExtent l="9525" t="7620" r="9525" b="11430"/>
                <wp:wrapNone/>
                <wp:docPr id="362" name="Lin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267ED6" id="Line 376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73.35pt" to="546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931545</wp:posOffset>
                </wp:positionV>
                <wp:extent cx="0" cy="190500"/>
                <wp:effectExtent l="9525" t="7620" r="9525" b="11430"/>
                <wp:wrapNone/>
                <wp:docPr id="361" name="Lin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68FA2" id="Line 375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73.35pt" to="312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931545</wp:posOffset>
                </wp:positionV>
                <wp:extent cx="0" cy="190500"/>
                <wp:effectExtent l="9525" t="7620" r="9525" b="11430"/>
                <wp:wrapNone/>
                <wp:docPr id="360" name="Lin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4000A1" id="Line 374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3.35pt" to="0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/yo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931545</wp:posOffset>
                </wp:positionV>
                <wp:extent cx="0" cy="190500"/>
                <wp:effectExtent l="9525" t="7620" r="9525" b="11430"/>
                <wp:wrapNone/>
                <wp:docPr id="359" name="Lin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48219" id="Line 373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73.35pt" to="386.25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1122045</wp:posOffset>
                </wp:positionV>
                <wp:extent cx="6934200" cy="0"/>
                <wp:effectExtent l="9525" t="7620" r="9525" b="11430"/>
                <wp:wrapNone/>
                <wp:docPr id="358" name="Lin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8450B6" id="Line 372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8.35pt" to="546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JHLFgIAACw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7" name="_x_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E6618" id="_x_34_t" o:spid="_x0000_s1026" type="#_x0000_t202" style="position:absolute;margin-left:0;margin-top:0;width:50pt;height:50pt;z-index:251449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VKk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8psSw&#10;Fou07/fzxT5Q0ighZKxr1KmzvsDwncULoX8LfTyPOXv7CPy7JwZ2UqPi8RyNTcNMLe+dg66RTCDp&#10;BJONcAZQHxEP3UcQ+DY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OlSp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969010</wp:posOffset>
                </wp:positionV>
                <wp:extent cx="1443990" cy="142875"/>
                <wp:effectExtent l="0" t="0" r="0" b="2540"/>
                <wp:wrapNone/>
                <wp:docPr id="356" name="_x_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熱舞社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4" o:spid="_x0000_s1059" type="#_x0000_t202" style="position:absolute;margin-left:56pt;margin-top:76.3pt;width:113.7pt;height:11.2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熱舞社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5" name="_x_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12C15" id="_x_35_t" o:spid="_x0000_s1026" type="#_x0000_t202" style="position:absolute;margin-left:0;margin-top:0;width:50pt;height:50pt;z-index:251450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AiRo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969010</wp:posOffset>
                </wp:positionV>
                <wp:extent cx="920115" cy="142875"/>
                <wp:effectExtent l="0" t="0" r="0" b="2540"/>
                <wp:wrapNone/>
                <wp:docPr id="354" name="_x_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206 06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許諾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5" o:spid="_x0000_s1060" type="#_x0000_t202" style="position:absolute;margin-left:242.75pt;margin-top:76.3pt;width:72.45pt;height:11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206 06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許諾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3" name="_x_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822B7" id="_x_36_t" o:spid="_x0000_s1026" type="#_x0000_t202" style="position:absolute;margin-left:0;margin-top:0;width:50pt;height:50pt;z-index:251451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tWp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58s5JYa1&#10;WKRDf5ivDoGSRgkhY12jTp31BYbvLV4I/Rvo43nM2dtH4N88MbCXGhWP52hsG2Zqee8cdI1kAkkn&#10;mGyEM4D6iHjsPoDAt9kpQELtK9dGdNSI4FNYvKdrwWQfCMfD1XyZ5+jh6LrskWjGiufL1vnwTkJL&#10;4qakDtklcHZ+9GEIfQ5JmYBWYqe0Toarj1vtyJlh7+zSF2VAdD8O04Z0Jb1dzpaDGGOfH0Mg00j2&#10;LxCtCjgEWrUlvbk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CrV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969010</wp:posOffset>
                </wp:positionV>
                <wp:extent cx="520065" cy="142875"/>
                <wp:effectExtent l="0" t="0" r="0" b="2540"/>
                <wp:wrapNone/>
                <wp:docPr id="352" name="_x_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6" o:spid="_x0000_s1061" type="#_x0000_t202" style="position:absolute;margin-left:20.75pt;margin-top:76.3pt;width:40.95pt;height:11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oCkrQIAAK0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05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1" name="_x_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ECDAB" id="_x_37_t" o:spid="_x0000_s1026" type="#_x0000_t202" style="position:absolute;margin-left:0;margin-top:0;width:50pt;height:50pt;z-index:251452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xav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cUmJY&#10;i0Xa9/v59T5Q0ighZKxr1KmzvsDwncULoX8LfTyPOXv7CPy7JwZ2UqPi8RyNTcNMLe+dg66RTCDp&#10;BJONcAZQHxEP3UcQ+DY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MsWr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969010</wp:posOffset>
                </wp:positionV>
                <wp:extent cx="2101215" cy="142875"/>
                <wp:effectExtent l="0" t="0" r="3810" b="2540"/>
                <wp:wrapNone/>
                <wp:docPr id="350" name="_x_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舞蹈教室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7" o:spid="_x0000_s1062" type="#_x0000_t202" style="position:absolute;margin-left:388.5pt;margin-top:76.3pt;width:165.45pt;height:11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/SQsAIAAK4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舞蹈教室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9" name="_x_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FE67F" id="_x_38_t" o:spid="_x0000_s1026" type="#_x0000_t202" style="position:absolute;margin-left:0;margin-top:0;width:50pt;height:50pt;z-index:251453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Xg7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p0tKTGs&#10;wSLtu/10sQ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5HF4O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969010</wp:posOffset>
                </wp:positionV>
                <wp:extent cx="1082040" cy="142875"/>
                <wp:effectExtent l="0" t="0" r="0" b="2540"/>
                <wp:wrapNone/>
                <wp:docPr id="348" name="_x_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陳佳薇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8" o:spid="_x0000_s1063" type="#_x0000_t202" style="position:absolute;margin-left:164pt;margin-top:76.3pt;width:85.2pt;height:11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lc8rw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陳佳薇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7" name="_x_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A0CA0" id="_x_39_t" o:spid="_x0000_s1026" type="#_x0000_t202" style="position:absolute;margin-left:0;margin-top:0;width:50pt;height:50pt;z-index:251454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+2kt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1159510</wp:posOffset>
                </wp:positionV>
                <wp:extent cx="262890" cy="142875"/>
                <wp:effectExtent l="0" t="0" r="0" b="2540"/>
                <wp:wrapNone/>
                <wp:docPr id="346" name="_x_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9" o:spid="_x0000_s1064" type="#_x0000_t202" style="position:absolute;margin-left:.5pt;margin-top:91.3pt;width:20.7pt;height:11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8TergIAAK0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1122045</wp:posOffset>
                </wp:positionV>
                <wp:extent cx="0" cy="190500"/>
                <wp:effectExtent l="9525" t="7620" r="9525" b="11430"/>
                <wp:wrapNone/>
                <wp:docPr id="345" name="Lin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294F1" id="Line 359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88.35pt" to="165.75pt,1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1rG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azzBS&#10;pAORnoXiaDpbhu70xhXgVKmdDfXRs3oxz5p+d0jpqiXqwCPL14uBwCxEJG9CwsYZyLHvP2sGPuTo&#10;dWzVubFdgIQmoHNU5HJXhJ89osMhhdNsmc7S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1122045</wp:posOffset>
                </wp:positionV>
                <wp:extent cx="0" cy="190500"/>
                <wp:effectExtent l="9525" t="7620" r="9525" b="11430"/>
                <wp:wrapNone/>
                <wp:docPr id="344" name="Lin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B3C95" id="Line 358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88.35pt" to="58.5pt,1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k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1122045</wp:posOffset>
                </wp:positionV>
                <wp:extent cx="0" cy="190500"/>
                <wp:effectExtent l="9525" t="7620" r="9525" b="11430"/>
                <wp:wrapNone/>
                <wp:docPr id="343" name="Lin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47B56" id="Line 357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88.35pt" to="245.25pt,1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8pG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1122045</wp:posOffset>
                </wp:positionV>
                <wp:extent cx="0" cy="190500"/>
                <wp:effectExtent l="9525" t="7620" r="9525" b="11430"/>
                <wp:wrapNone/>
                <wp:docPr id="342" name="Lin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01FDDB" id="Line 356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88.35pt" to="546pt,1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ONk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aTzBS&#10;pAORnoXiaDqbh+70xhXgVKmdDfXRs3oxz5p+d0jpqiXqwCPL14uBwCxEJG9CwsYZyLHvP2sGPuTo&#10;dWzVubFdgIQmoHNU5HJXhJ89osMhhdNsmc7S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1122045</wp:posOffset>
                </wp:positionV>
                <wp:extent cx="0" cy="190500"/>
                <wp:effectExtent l="9525" t="7620" r="9525" b="11430"/>
                <wp:wrapNone/>
                <wp:docPr id="341" name="Lin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EDD465" id="Line 35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88.35pt" to="312pt,1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ZkC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1122045</wp:posOffset>
                </wp:positionV>
                <wp:extent cx="0" cy="190500"/>
                <wp:effectExtent l="9525" t="7620" r="9525" b="11430"/>
                <wp:wrapNone/>
                <wp:docPr id="340" name="Lin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D5AB90" id="Line 35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8.35pt" to="0,1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rAgFA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1122045</wp:posOffset>
                </wp:positionV>
                <wp:extent cx="0" cy="190500"/>
                <wp:effectExtent l="9525" t="7620" r="9525" b="11430"/>
                <wp:wrapNone/>
                <wp:docPr id="339" name="Lin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7BE4B" id="Line 35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88.35pt" to="386.25pt,1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2su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1312545</wp:posOffset>
                </wp:positionV>
                <wp:extent cx="6934200" cy="0"/>
                <wp:effectExtent l="9525" t="7620" r="9525" b="11430"/>
                <wp:wrapNone/>
                <wp:docPr id="338" name="Lin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F97B5" id="Line 35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3.35pt" to="546pt,1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fc5FQIAACw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7" name="_x_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88BD0" id="_x_40_t" o:spid="_x0000_s1026" type="#_x0000_t202" style="position:absolute;margin-left:0;margin-top:0;width:50pt;height:50pt;z-index:251456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avI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M2ry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1159510</wp:posOffset>
                </wp:positionV>
                <wp:extent cx="1443990" cy="142875"/>
                <wp:effectExtent l="0" t="0" r="0" b="2540"/>
                <wp:wrapNone/>
                <wp:docPr id="336" name="_x_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熱音社弦部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0" o:spid="_x0000_s1065" type="#_x0000_t202" style="position:absolute;margin-left:56pt;margin-top:91.3pt;width:113.7pt;height:11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熱音社弦部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5" name="_x_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CD25C" id="_x_41_t" o:spid="_x0000_s1026" type="#_x0000_t202" style="position:absolute;margin-left:0;margin-top:0;width:50pt;height:50pt;z-index:251457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GjO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8vKTGs&#10;xSLt+/1iu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Cxoz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1159510</wp:posOffset>
                </wp:positionV>
                <wp:extent cx="920115" cy="142875"/>
                <wp:effectExtent l="0" t="0" r="0" b="2540"/>
                <wp:wrapNone/>
                <wp:docPr id="334" name="_x_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202 21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錢羿臻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1" o:spid="_x0000_s1066" type="#_x0000_t202" style="position:absolute;margin-left:242.75pt;margin-top:91.3pt;width:72.45pt;height:11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202 21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錢羿臻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3" name="_x_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CAB1A" id="_x_42_t" o:spid="_x0000_s1026" type="#_x0000_t202" style="position:absolute;margin-left:0;margin-top:0;width:50pt;height:50pt;z-index:251458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izF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PKTGs&#10;xSLt+/1it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A4sx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1159510</wp:posOffset>
                </wp:positionV>
                <wp:extent cx="520065" cy="142875"/>
                <wp:effectExtent l="0" t="0" r="0" b="2540"/>
                <wp:wrapNone/>
                <wp:docPr id="332" name="_x_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2" o:spid="_x0000_s1067" type="#_x0000_t202" style="position:absolute;margin-left:20.75pt;margin-top:91.3pt;width:40.95pt;height:11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8OOrgIAAK0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1" name="_x_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59002" id="_x_43_t" o:spid="_x0000_s1026" type="#_x0000_t202" style="position:absolute;margin-left:0;margin-top:0;width:50pt;height:50pt;z-index:251459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+/D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9PKTGs&#10;xSLt+/1iv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O/vw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1159510</wp:posOffset>
                </wp:positionV>
                <wp:extent cx="2101215" cy="142875"/>
                <wp:effectExtent l="0" t="0" r="3810" b="2540"/>
                <wp:wrapNone/>
                <wp:docPr id="330" name="_x_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綜合實驗室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3" o:spid="_x0000_s1068" type="#_x0000_t202" style="position:absolute;margin-left:388.5pt;margin-top:91.3pt;width:165.45pt;height:11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Jef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綜合實驗室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9" name="_x_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4F1CA" id="_x_44_t" o:spid="_x0000_s1026" type="#_x0000_t202" style="position:absolute;margin-left:0;margin-top:0;width:50pt;height:50pt;z-index:251460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zW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ezJSWG&#10;tVikfb+fz/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HVjN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1159510</wp:posOffset>
                </wp:positionV>
                <wp:extent cx="1082040" cy="142875"/>
                <wp:effectExtent l="0" t="0" r="0" b="2540"/>
                <wp:wrapNone/>
                <wp:docPr id="328" name="_x_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4" o:spid="_x0000_s1069" type="#_x0000_t202" style="position:absolute;margin-left:164pt;margin-top:91.3pt;width:85.2pt;height:11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7" name="_x_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6F996" id="_x_45_t" o:spid="_x0000_s1026" type="#_x0000_t202" style="position:absolute;margin-left:0;margin-top:0;width:50pt;height:50pt;z-index:251461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mY9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ezG0oM&#10;a7FIu343X+w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oSZj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1350010</wp:posOffset>
                </wp:positionV>
                <wp:extent cx="262890" cy="142875"/>
                <wp:effectExtent l="0" t="0" r="0" b="2540"/>
                <wp:wrapNone/>
                <wp:docPr id="326" name="_x_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5" o:spid="_x0000_s1070" type="#_x0000_t202" style="position:absolute;margin-left:.5pt;margin-top:106.3pt;width:20.7pt;height:11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1312545</wp:posOffset>
                </wp:positionV>
                <wp:extent cx="0" cy="190500"/>
                <wp:effectExtent l="9525" t="7620" r="9525" b="11430"/>
                <wp:wrapNone/>
                <wp:docPr id="325" name="Lin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A7110" id="Line 339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103.35pt" to="165.75pt,1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1312545</wp:posOffset>
                </wp:positionV>
                <wp:extent cx="0" cy="190500"/>
                <wp:effectExtent l="9525" t="7620" r="9525" b="11430"/>
                <wp:wrapNone/>
                <wp:docPr id="324" name="Lin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B7D9F" id="Line 338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103.35pt" to="58.5pt,1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Nan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yTFS&#10;pAORnoXiaDpdhO70xhXgVKmdDfXRs3oxz5p+d0jpqiXqwCPL14uBwCxEJG9CwsYZyLHvP2sGPuTo&#10;dWzVubFdgIQmoHNU5HJXhJ89osMhhdNsmc7S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1312545</wp:posOffset>
                </wp:positionV>
                <wp:extent cx="0" cy="190500"/>
                <wp:effectExtent l="9525" t="7620" r="9525" b="11430"/>
                <wp:wrapNone/>
                <wp:docPr id="323" name="Lin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53E82C" id="Line 337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103.35pt" to="245.25pt,1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1312545</wp:posOffset>
                </wp:positionV>
                <wp:extent cx="0" cy="190500"/>
                <wp:effectExtent l="9525" t="7620" r="9525" b="11430"/>
                <wp:wrapNone/>
                <wp:docPr id="322" name="Lin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1C087" id="Line 336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103.35pt" to="546pt,1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1312545</wp:posOffset>
                </wp:positionV>
                <wp:extent cx="0" cy="190500"/>
                <wp:effectExtent l="9525" t="7620" r="9525" b="11430"/>
                <wp:wrapNone/>
                <wp:docPr id="321" name="Lin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6C06D" id="Line 335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103.35pt" to="312pt,1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TxB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yTBS&#10;pAORnoXiaDqdhe70xhXgVKmdDfXRs3oxz5p+d0jpqiXqwCPL14uBwCxEJG9CwsYZyLHvP2sGPuTo&#10;dWzVubFdgIQmoHNU5HJXhJ89osMhhdNsmc7S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1312545</wp:posOffset>
                </wp:positionV>
                <wp:extent cx="0" cy="190500"/>
                <wp:effectExtent l="9525" t="7620" r="9525" b="11430"/>
                <wp:wrapNone/>
                <wp:docPr id="320" name="Lin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90871E" id="Line 334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3.35pt" to="0,1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hVjFA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1312545</wp:posOffset>
                </wp:positionV>
                <wp:extent cx="0" cy="190500"/>
                <wp:effectExtent l="9525" t="7620" r="9525" b="11430"/>
                <wp:wrapNone/>
                <wp:docPr id="319" name="Lin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300A21" id="Line 333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103.35pt" to="386.25pt,1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7Ph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aLTFS&#10;pAORnoXiaDqdhu70xhXgVKmdDfXRs3oxz5p+d0jpqiXqwCPL14uBwCxEJG9CwsYZyLHvP2sGPuTo&#10;dWzVubFdgIQmoHNU5HJXhJ89osMhhdNsmc7S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1503045</wp:posOffset>
                </wp:positionV>
                <wp:extent cx="6934200" cy="0"/>
                <wp:effectExtent l="9525" t="7620" r="9525" b="11430"/>
                <wp:wrapNone/>
                <wp:docPr id="318" name="Lin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CF8A6" id="Line 332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8.35pt" to="546pt,1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V28FQIAACw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7" name="_x_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F4B6D" id="_x_46_t" o:spid="_x0000_s1026" type="#_x0000_t202" style="position:absolute;margin-left:0;margin-top:0;width:50pt;height:50pt;z-index:251462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nLU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K2ct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1350010</wp:posOffset>
                </wp:positionV>
                <wp:extent cx="1443990" cy="142875"/>
                <wp:effectExtent l="0" t="0" r="0" b="2540"/>
                <wp:wrapNone/>
                <wp:docPr id="316" name="_x_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熱音社鼓部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6" o:spid="_x0000_s1071" type="#_x0000_t202" style="position:absolute;margin-left:56pt;margin-top:106.3pt;width:113.7pt;height:11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HG6rwIAAK4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熱音社鼓部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5" name="_x_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7D0CC" id="_x_47_t" o:spid="_x0000_s1026" type="#_x0000_t202" style="position:absolute;margin-left:0;margin-top:0;width:50pt;height:50pt;z-index:251463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7HS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fTBSWG&#10;tVikXb+b3+w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5Xsd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1350010</wp:posOffset>
                </wp:positionV>
                <wp:extent cx="520065" cy="142875"/>
                <wp:effectExtent l="0" t="0" r="0" b="2540"/>
                <wp:wrapNone/>
                <wp:docPr id="314" name="_x_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7" o:spid="_x0000_s1072" type="#_x0000_t202" style="position:absolute;margin-left:20.75pt;margin-top:106.3pt;width:40.95pt;height:11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07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3" name="_x_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7B287" id="_x_48_t" o:spid="_x0000_s1026" type="#_x0000_t202" style="position:absolute;margin-left:0;margin-top:0;width:50pt;height:50pt;z-index:251464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sb1MwIAAFs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bbG9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1350010</wp:posOffset>
                </wp:positionV>
                <wp:extent cx="2101215" cy="142875"/>
                <wp:effectExtent l="0" t="0" r="3810" b="2540"/>
                <wp:wrapNone/>
                <wp:docPr id="312" name="_x_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大禮堂舞台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8" o:spid="_x0000_s1073" type="#_x0000_t202" style="position:absolute;margin-left:388.5pt;margin-top:106.3pt;width:165.45pt;height:11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+HxsA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大禮堂舞台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1" name="_x_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F4469" id="_x_49_t" o:spid="_x0000_s1026" type="#_x0000_t202" style="position:absolute;margin-left:0;margin-top:0;width:50pt;height:50pt;z-index:251465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wXz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TKSWG&#10;tVikfb+fL/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lXBf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1350010</wp:posOffset>
                </wp:positionV>
                <wp:extent cx="1082040" cy="142875"/>
                <wp:effectExtent l="0" t="0" r="0" b="2540"/>
                <wp:wrapNone/>
                <wp:docPr id="310" name="_x_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9" o:spid="_x0000_s1074" type="#_x0000_t202" style="position:absolute;margin-left:164pt;margin-top:106.3pt;width:85.2pt;height:11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9" name="_x_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341E0" id="_x_50_t" o:spid="_x0000_s1026" type="#_x0000_t202" style="position:absolute;margin-left:0;margin-top:0;width:50pt;height:50pt;z-index:251466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wjS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fsI0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1540510</wp:posOffset>
                </wp:positionV>
                <wp:extent cx="262890" cy="142875"/>
                <wp:effectExtent l="0" t="0" r="0" b="2540"/>
                <wp:wrapNone/>
                <wp:docPr id="308" name="_x_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0" o:spid="_x0000_s1075" type="#_x0000_t202" style="position:absolute;margin-left:.5pt;margin-top:121.3pt;width:20.7pt;height:11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1503045</wp:posOffset>
                </wp:positionV>
                <wp:extent cx="0" cy="190500"/>
                <wp:effectExtent l="9525" t="7620" r="9525" b="11430"/>
                <wp:wrapNone/>
                <wp:docPr id="307" name="Lin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06124D" id="Line 321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118.35pt" to="165.75pt,1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1503045</wp:posOffset>
                </wp:positionV>
                <wp:extent cx="0" cy="190500"/>
                <wp:effectExtent l="9525" t="7620" r="9525" b="11430"/>
                <wp:wrapNone/>
                <wp:docPr id="306" name="Lin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5CADF" id="Line 320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118.35pt" to="58.5pt,1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1503045</wp:posOffset>
                </wp:positionV>
                <wp:extent cx="0" cy="190500"/>
                <wp:effectExtent l="9525" t="7620" r="9525" b="11430"/>
                <wp:wrapNone/>
                <wp:docPr id="305" name="Lin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5FBBB" id="Line 319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118.35pt" to="245.25pt,1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rMN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1503045</wp:posOffset>
                </wp:positionV>
                <wp:extent cx="0" cy="190500"/>
                <wp:effectExtent l="9525" t="7620" r="9525" b="11430"/>
                <wp:wrapNone/>
                <wp:docPr id="304" name="Lin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5AA0A" id="Line 318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118.35pt" to="546pt,1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ZovFA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1503045</wp:posOffset>
                </wp:positionV>
                <wp:extent cx="0" cy="190500"/>
                <wp:effectExtent l="9525" t="7620" r="9525" b="11430"/>
                <wp:wrapNone/>
                <wp:docPr id="303" name="Lin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0FFDFE" id="Line 317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118.35pt" to="312pt,1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1503045</wp:posOffset>
                </wp:positionV>
                <wp:extent cx="0" cy="190500"/>
                <wp:effectExtent l="9525" t="7620" r="9525" b="11430"/>
                <wp:wrapNone/>
                <wp:docPr id="302" name="Lin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741CA" id="Line 316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8.35pt" to="0,1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Qqv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1503045</wp:posOffset>
                </wp:positionV>
                <wp:extent cx="0" cy="190500"/>
                <wp:effectExtent l="9525" t="7620" r="9525" b="11430"/>
                <wp:wrapNone/>
                <wp:docPr id="301" name="Lin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0BE72" id="Line 315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118.35pt" to="386.25pt,1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HDJFA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1693545</wp:posOffset>
                </wp:positionV>
                <wp:extent cx="6934200" cy="0"/>
                <wp:effectExtent l="9525" t="7620" r="9525" b="11430"/>
                <wp:wrapNone/>
                <wp:docPr id="300" name="Lin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4AAF1" id="Line 314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3.35pt" to="546pt,1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X07FQIAACw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9" name="_x_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96346" id="_x_51_t" o:spid="_x0000_s1026" type="#_x0000_t202" style="position:absolute;margin-left:0;margin-top:0;width:50pt;height:50pt;z-index:251467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2HH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PlkhLD&#10;WizSvt8vpv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jNhx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1540510</wp:posOffset>
                </wp:positionV>
                <wp:extent cx="1443990" cy="142875"/>
                <wp:effectExtent l="0" t="0" r="0" b="2540"/>
                <wp:wrapNone/>
                <wp:docPr id="298" name="_x_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熱音社唱部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1" o:spid="_x0000_s1076" type="#_x0000_t202" style="position:absolute;margin-left:56pt;margin-top:121.3pt;width:113.7pt;height:11.2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熱音社唱部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7" name="_x_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CA7F5" id="_x_52_t" o:spid="_x0000_s1026" type="#_x0000_t202" style="position:absolute;margin-left:0;margin-top:0;width:50pt;height:50pt;z-index:251468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RR6NAIAAFs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zVFH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1540510</wp:posOffset>
                </wp:positionV>
                <wp:extent cx="920115" cy="142875"/>
                <wp:effectExtent l="0" t="0" r="0" b="2540"/>
                <wp:wrapNone/>
                <wp:docPr id="296" name="_x_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201 07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林彥均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2" o:spid="_x0000_s1077" type="#_x0000_t202" style="position:absolute;margin-left:242.75pt;margin-top:121.3pt;width:72.45pt;height:11.2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Xsyrg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201 07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林彥均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5" name="_x_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52996" id="_x_53_t" o:spid="_x0000_s1026" type="#_x0000_t202" style="position:absolute;margin-left:0;margin-top:0;width:50pt;height:50pt;z-index:251469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Nd8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PlghLD&#10;WizSvt8vbv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A013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1540510</wp:posOffset>
                </wp:positionV>
                <wp:extent cx="520065" cy="142875"/>
                <wp:effectExtent l="0" t="0" r="0" b="2540"/>
                <wp:wrapNone/>
                <wp:docPr id="294" name="_x_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3" o:spid="_x0000_s1078" type="#_x0000_t202" style="position:absolute;margin-left:20.75pt;margin-top:121.3pt;width:40.95pt;height:11.2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+Sorg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3" name="_x_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5AF6D" id="_x_54_t" o:spid="_x0000_s1026" type="#_x0000_t202" style="position:absolute;margin-left:0;margin-top:0;width:50pt;height:50pt;z-index:251470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a3a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PlDSWG&#10;tVikfb9fzP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5Vrd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1540510</wp:posOffset>
                </wp:positionV>
                <wp:extent cx="2101215" cy="142875"/>
                <wp:effectExtent l="0" t="0" r="3810" b="2540"/>
                <wp:wrapNone/>
                <wp:docPr id="292" name="_x_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小禮堂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4" o:spid="_x0000_s1079" type="#_x0000_t202" style="position:absolute;margin-left:388.5pt;margin-top:121.3pt;width:165.45pt;height:11.2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udesA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小禮堂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1" name="_x_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CC555" id="_x_55_t" o:spid="_x0000_s1026" type="#_x0000_t202" style="position:absolute;margin-left:0;margin-top:0;width:50pt;height:50pt;z-index:251471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G7c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WeLKSWG&#10;dVik3WlXFL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rRu3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1540510</wp:posOffset>
                </wp:positionV>
                <wp:extent cx="1082040" cy="142875"/>
                <wp:effectExtent l="0" t="0" r="0" b="2540"/>
                <wp:wrapNone/>
                <wp:docPr id="290" name="_x_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姚姵予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5" o:spid="_x0000_s1080" type="#_x0000_t202" style="position:absolute;margin-left:164pt;margin-top:121.3pt;width:85.2pt;height:11.2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姚姵予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9" name="_x_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A2858" id="_x_56_t" o:spid="_x0000_s1026" type="#_x0000_t202" style="position:absolute;margin-left:0;margin-top:0;width:50pt;height:50pt;z-index:251472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TNk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c0zZ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1731010</wp:posOffset>
                </wp:positionV>
                <wp:extent cx="262890" cy="142875"/>
                <wp:effectExtent l="0" t="0" r="0" b="2540"/>
                <wp:wrapNone/>
                <wp:docPr id="288" name="_x_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6" o:spid="_x0000_s1081" type="#_x0000_t202" style="position:absolute;margin-left:.5pt;margin-top:136.3pt;width:20.7pt;height:11.2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js6rg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1693545</wp:posOffset>
                </wp:positionV>
                <wp:extent cx="0" cy="190500"/>
                <wp:effectExtent l="9525" t="7620" r="9525" b="11430"/>
                <wp:wrapNone/>
                <wp:docPr id="287" name="Lin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7A31F" id="Line 301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133.35pt" to="165.75pt,1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v3NFgIAACs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1693545</wp:posOffset>
                </wp:positionV>
                <wp:extent cx="0" cy="190500"/>
                <wp:effectExtent l="9525" t="7620" r="9525" b="11430"/>
                <wp:wrapNone/>
                <wp:docPr id="286" name="Lin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25758D" id="Line 300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133.35pt" to="58.5pt,1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dTvFAIAACsEAAAOAAAAZHJzL2Uyb0RvYy54bWysU82O2jAQvlfqO1i+QxI2U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1693545</wp:posOffset>
                </wp:positionV>
                <wp:extent cx="0" cy="190500"/>
                <wp:effectExtent l="9525" t="7620" r="9525" b="11430"/>
                <wp:wrapNone/>
                <wp:docPr id="285" name="Lin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2E0A25" id="Line 299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133.35pt" to="245.25pt,1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1693545</wp:posOffset>
                </wp:positionV>
                <wp:extent cx="0" cy="190500"/>
                <wp:effectExtent l="9525" t="7620" r="9525" b="11430"/>
                <wp:wrapNone/>
                <wp:docPr id="284" name="Lin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F8F1A" id="Line 298" o:spid="_x0000_s1026" style="position:absolute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133.35pt" to="546pt,1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a7l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1693545</wp:posOffset>
                </wp:positionV>
                <wp:extent cx="0" cy="190500"/>
                <wp:effectExtent l="9525" t="7620" r="9525" b="11430"/>
                <wp:wrapNone/>
                <wp:docPr id="283" name="Lin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098E70" id="Line 297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133.35pt" to="312pt,1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hdHFgIAACs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1693545</wp:posOffset>
                </wp:positionV>
                <wp:extent cx="0" cy="190500"/>
                <wp:effectExtent l="9525" t="7620" r="9525" b="11430"/>
                <wp:wrapNone/>
                <wp:docPr id="282" name="Lin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CBB16" id="Line 296" o:spid="_x0000_s1026" style="position:absolute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3.35pt" to="0,1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T5lFQ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1693545</wp:posOffset>
                </wp:positionV>
                <wp:extent cx="0" cy="190500"/>
                <wp:effectExtent l="9525" t="7620" r="9525" b="11430"/>
                <wp:wrapNone/>
                <wp:docPr id="281" name="Lin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15197" id="Line 295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133.35pt" to="386.25pt,1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EQDFQ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1884045</wp:posOffset>
                </wp:positionV>
                <wp:extent cx="6934200" cy="0"/>
                <wp:effectExtent l="9525" t="7620" r="9525" b="11430"/>
                <wp:wrapNone/>
                <wp:docPr id="280" name="Lin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BA4CD" id="Line 294" o:spid="_x0000_s1026" style="position:absolute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8.35pt" to="546pt,1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7FSFQIAACw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9" name="_x_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77EEE" id="_x_57_t" o:spid="_x0000_s1026" type="#_x0000_t202" style="position:absolute;margin-left:0;margin-top:0;width:50pt;height:50pt;z-index:251473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UWO+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1731010</wp:posOffset>
                </wp:positionV>
                <wp:extent cx="1443990" cy="142875"/>
                <wp:effectExtent l="0" t="0" r="0" b="2540"/>
                <wp:wrapNone/>
                <wp:docPr id="278" name="_x_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春暉社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7" o:spid="_x0000_s1082" type="#_x0000_t202" style="position:absolute;margin-left:56pt;margin-top:136.3pt;width:113.7pt;height:11.2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0kbrw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春暉社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7" name="_x_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45D86" id="_x_58_t" o:spid="_x0000_s1026" type="#_x0000_t202" style="position:absolute;margin-left:0;margin-top:0;width:50pt;height:50pt;z-index:251474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QzfX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1731010</wp:posOffset>
                </wp:positionV>
                <wp:extent cx="920115" cy="142875"/>
                <wp:effectExtent l="0" t="0" r="0" b="2540"/>
                <wp:wrapNone/>
                <wp:docPr id="276" name="_x_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203 02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朱榆庭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8" o:spid="_x0000_s1083" type="#_x0000_t202" style="position:absolute;margin-left:242.75pt;margin-top:136.3pt;width:72.45pt;height:11.2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d0mrw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203 02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朱榆庭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5" name="_x_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E96F0" id="_x_59_t" o:spid="_x0000_s1026" type="#_x0000_t202" style="position:absolute;margin-left:0;margin-top:0;width:50pt;height:50pt;z-index:251475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jSvn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1731010</wp:posOffset>
                </wp:positionV>
                <wp:extent cx="520065" cy="142875"/>
                <wp:effectExtent l="0" t="0" r="0" b="2540"/>
                <wp:wrapNone/>
                <wp:docPr id="274" name="_x_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9" o:spid="_x0000_s1084" type="#_x0000_t202" style="position:absolute;margin-left:20.75pt;margin-top:136.3pt;width:40.95pt;height:11.2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Fzxrg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09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3" name="_x_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12EED" id="_x_60_t" o:spid="_x0000_s1026" type="#_x0000_t202" style="position:absolute;margin-left:0;margin-top:0;width:50pt;height:50pt;z-index:251476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S59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XNLn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1731010</wp:posOffset>
                </wp:positionV>
                <wp:extent cx="2101215" cy="142875"/>
                <wp:effectExtent l="0" t="0" r="3810" b="2540"/>
                <wp:wrapNone/>
                <wp:docPr id="272" name="_x_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國防教室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0" o:spid="_x0000_s1085" type="#_x0000_t202" style="position:absolute;margin-left:388.5pt;margin-top:136.3pt;width:165.45pt;height:11.2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國防教室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7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1" name="_x_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DA81E" id="_x_61_t" o:spid="_x0000_s1026" type="#_x0000_t202" style="position:absolute;margin-left:0;margin-top:0;width:50pt;height:50pt;z-index:251477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O17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nNlBLD&#10;WizSvt8vp/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ks7X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1731010</wp:posOffset>
                </wp:positionV>
                <wp:extent cx="1082040" cy="142875"/>
                <wp:effectExtent l="0" t="0" r="0" b="2540"/>
                <wp:wrapNone/>
                <wp:docPr id="270" name="_x_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林建廷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1" o:spid="_x0000_s1086" type="#_x0000_t202" style="position:absolute;margin-left:164pt;margin-top:136.3pt;width:85.2pt;height:11.2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MsdrgIAAK4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林建廷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9" name="_x_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62EF9" id="_x_62_t" o:spid="_x0000_s1026" type="#_x0000_t202" style="position:absolute;margin-left:0;margin-top:0;width:50pt;height:50pt;z-index:251478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5VsM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1921510</wp:posOffset>
                </wp:positionV>
                <wp:extent cx="262890" cy="142875"/>
                <wp:effectExtent l="0" t="0" r="0" b="2540"/>
                <wp:wrapNone/>
                <wp:docPr id="268" name="_x_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2" o:spid="_x0000_s1087" type="#_x0000_t202" style="position:absolute;margin-left:.5pt;margin-top:151.3pt;width:20.7pt;height:11.2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nHargIAAK0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1884045</wp:posOffset>
                </wp:positionV>
                <wp:extent cx="0" cy="190500"/>
                <wp:effectExtent l="9525" t="7620" r="9525" b="11430"/>
                <wp:wrapNone/>
                <wp:docPr id="267" name="Lin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21B6AC" id="Line 281" o:spid="_x0000_s1026" style="position:absolute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148.35pt" to="165.75pt,1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1884045</wp:posOffset>
                </wp:positionV>
                <wp:extent cx="0" cy="190500"/>
                <wp:effectExtent l="9525" t="7620" r="9525" b="11430"/>
                <wp:wrapNone/>
                <wp:docPr id="266" name="Lin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7D76D" id="Line 280" o:spid="_x0000_s1026" style="position:absolute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148.35pt" to="58.5pt,1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q3mFQIAACs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1884045</wp:posOffset>
                </wp:positionV>
                <wp:extent cx="0" cy="190500"/>
                <wp:effectExtent l="9525" t="7620" r="9525" b="11430"/>
                <wp:wrapNone/>
                <wp:docPr id="265" name="Lin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096309" id="Line 279" o:spid="_x0000_s1026" style="position:absolute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148.35pt" to="245.25pt,1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oHIFQIAACsEAAAOAAAAZHJzL2Uyb0RvYy54bWysU02P2jAQvVfqf7B8h3wUW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1884045</wp:posOffset>
                </wp:positionV>
                <wp:extent cx="0" cy="190500"/>
                <wp:effectExtent l="9525" t="7620" r="9525" b="11430"/>
                <wp:wrapNone/>
                <wp:docPr id="264" name="Lin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042B5F" id="Line 278" o:spid="_x0000_s1026" style="position:absolute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148.35pt" to="546pt,1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ajqFQIAACsEAAAOAAAAZHJzL2Uyb0RvYy54bWysU02P2jAQvVfqf7B8h3w0s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1884045</wp:posOffset>
                </wp:positionV>
                <wp:extent cx="0" cy="190500"/>
                <wp:effectExtent l="9525" t="7620" r="9525" b="11430"/>
                <wp:wrapNone/>
                <wp:docPr id="263" name="Lin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1356F" id="Line 277" o:spid="_x0000_s1026" style="position:absolute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148.35pt" to="312pt,1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1884045</wp:posOffset>
                </wp:positionV>
                <wp:extent cx="0" cy="190500"/>
                <wp:effectExtent l="9525" t="7620" r="9525" b="11430"/>
                <wp:wrapNone/>
                <wp:docPr id="262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3DF72" id="Line 276" o:spid="_x0000_s1026" style="position:absolute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8.35pt" to="0,1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ThqFQIAACsEAAAOAAAAZHJzL2Uyb0RvYy54bWysU02P2jAQvVfqf7B8h3wUW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1884045</wp:posOffset>
                </wp:positionV>
                <wp:extent cx="0" cy="190500"/>
                <wp:effectExtent l="9525" t="7620" r="9525" b="11430"/>
                <wp:wrapNone/>
                <wp:docPr id="261" name="Lin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1B7CC" id="Line 275" o:spid="_x0000_s1026" style="position:absolute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148.35pt" to="386.25pt,1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EIMFQIAACsEAAAOAAAAZHJzL2Uyb0RvYy54bWysU02P2jAQvVfqf7B8h3wUW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2074545</wp:posOffset>
                </wp:positionV>
                <wp:extent cx="6934200" cy="0"/>
                <wp:effectExtent l="9525" t="7620" r="9525" b="11430"/>
                <wp:wrapNone/>
                <wp:docPr id="260" name="Lin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8955D" id="Line 274" o:spid="_x0000_s1026" style="position:absolute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3.35pt" to="546pt,1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rocFgIAACw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9" name="_x_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C8099" id="_x_63_t" o:spid="_x0000_s1026" type="#_x0000_t202" style="position:absolute;margin-left:0;margin-top:0;width:50pt;height:50pt;z-index:251479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Dt8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FihLD&#10;WizSoT8sbw6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PQO3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1921510</wp:posOffset>
                </wp:positionV>
                <wp:extent cx="1443990" cy="142875"/>
                <wp:effectExtent l="0" t="0" r="0" b="2540"/>
                <wp:wrapNone/>
                <wp:docPr id="258" name="_x_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動漫研習社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3" o:spid="_x0000_s1088" type="#_x0000_t202" style="position:absolute;margin-left:56pt;margin-top:151.3pt;width:113.7pt;height:11.2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qqNrw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動漫研習社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7" name="_x_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15564" id="_x_64_t" o:spid="_x0000_s1026" type="#_x0000_t202" style="position:absolute;margin-left:0;margin-top:0;width:50pt;height:50pt;z-index:251480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XBs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nihhLD&#10;WizSvt8v5/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d1cG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1921510</wp:posOffset>
                </wp:positionV>
                <wp:extent cx="920115" cy="142875"/>
                <wp:effectExtent l="0" t="0" r="0" b="2540"/>
                <wp:wrapNone/>
                <wp:docPr id="256" name="_x_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206 28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黃世霖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4" o:spid="_x0000_s1089" type="#_x0000_t202" style="position:absolute;margin-left:242.75pt;margin-top:151.3pt;width:72.45pt;height:11.2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TtnrwIAAK0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206 28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黃世霖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1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5" name="_x_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3ABD9" id="_x_65_t" o:spid="_x0000_s1026" type="#_x0000_t202" style="position:absolute;margin-left:0;margin-top:0;width:50pt;height:50pt;z-index:251481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5Sza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1921510</wp:posOffset>
                </wp:positionV>
                <wp:extent cx="520065" cy="142875"/>
                <wp:effectExtent l="0" t="0" r="0" b="2540"/>
                <wp:wrapNone/>
                <wp:docPr id="254" name="_x_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5" o:spid="_x0000_s1090" type="#_x0000_t202" style="position:absolute;margin-left:20.75pt;margin-top:151.3pt;width:40.95pt;height:11.2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3" name="_x_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09493" id="_x_66_t" o:spid="_x0000_s1026" type="#_x0000_t202" style="position:absolute;margin-left:0;margin-top:0;width:50pt;height:50pt;z-index:251482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vdh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nihhLD&#10;WizSvt8vl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+292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1921510</wp:posOffset>
                </wp:positionV>
                <wp:extent cx="2101215" cy="142875"/>
                <wp:effectExtent l="0" t="0" r="3810" b="2540"/>
                <wp:wrapNone/>
                <wp:docPr id="252" name="_x_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高二義教室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6" o:spid="_x0000_s1091" type="#_x0000_t202" style="position:absolute;margin-left:388.5pt;margin-top:151.3pt;width:165.45pt;height:11.2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高二義教室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1" name="_x_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1CCEA" id="_x_67_t" o:spid="_x0000_s1026" type="#_x0000_t202" style="position:absolute;margin-left:0;margin-top:0;width:50pt;height:50pt;z-index:251483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zRn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iSolh&#10;LRZp3++XN/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NXNG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1921510</wp:posOffset>
                </wp:positionV>
                <wp:extent cx="1082040" cy="142875"/>
                <wp:effectExtent l="0" t="0" r="0" b="2540"/>
                <wp:wrapNone/>
                <wp:docPr id="250" name="_x_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姚榮豐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7" o:spid="_x0000_s1092" type="#_x0000_t202" style="position:absolute;margin-left:164pt;margin-top:151.3pt;width:85.2pt;height:11.2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abLrw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姚榮豐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9" name="_x_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20530" id="_x_68_t" o:spid="_x0000_s1026" type="#_x0000_t202" style="position:absolute;margin-left:0;margin-top:0;width:50pt;height:50pt;z-index:251484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Vrz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+1a8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2112010</wp:posOffset>
                </wp:positionV>
                <wp:extent cx="262890" cy="142875"/>
                <wp:effectExtent l="0" t="0" r="0" b="2540"/>
                <wp:wrapNone/>
                <wp:docPr id="248" name="_x_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8" o:spid="_x0000_s1093" type="#_x0000_t202" style="position:absolute;margin-left:.5pt;margin-top:166.3pt;width:20.7pt;height:11.2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d+TrgIAAK0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2074545</wp:posOffset>
                </wp:positionV>
                <wp:extent cx="0" cy="190500"/>
                <wp:effectExtent l="9525" t="7620" r="9525" b="11430"/>
                <wp:wrapNone/>
                <wp:docPr id="247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63FDC" id="Line 261" o:spid="_x0000_s1026" style="position:absolute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163.35pt" to="165.75pt,1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2074545</wp:posOffset>
                </wp:positionV>
                <wp:extent cx="0" cy="190500"/>
                <wp:effectExtent l="9525" t="7620" r="9525" b="11430"/>
                <wp:wrapNone/>
                <wp:docPr id="246" name="Lin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238892" id="Line 260" o:spid="_x0000_s1026" style="position:absolute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163.35pt" to="58.5pt,1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VymFQIAACs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2074545</wp:posOffset>
                </wp:positionV>
                <wp:extent cx="0" cy="190500"/>
                <wp:effectExtent l="9525" t="7620" r="9525" b="11430"/>
                <wp:wrapNone/>
                <wp:docPr id="245" name="Lin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513B5" id="Line 259" o:spid="_x0000_s1026" style="position:absolute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163.35pt" to="245.25pt,1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2074545</wp:posOffset>
                </wp:positionV>
                <wp:extent cx="0" cy="190500"/>
                <wp:effectExtent l="9525" t="7620" r="9525" b="11430"/>
                <wp:wrapNone/>
                <wp:docPr id="244" name="Lin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DE5A7" id="Line 258" o:spid="_x0000_s1026" style="position:absolute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163.35pt" to="546pt,1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ORi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2074545</wp:posOffset>
                </wp:positionV>
                <wp:extent cx="0" cy="190500"/>
                <wp:effectExtent l="9525" t="7620" r="9525" b="11430"/>
                <wp:wrapNone/>
                <wp:docPr id="243" name="Lin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FE25C" id="Line 257" o:spid="_x0000_s1026" style="position:absolute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163.35pt" to="312pt,1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2074545</wp:posOffset>
                </wp:positionV>
                <wp:extent cx="0" cy="190500"/>
                <wp:effectExtent l="9525" t="7620" r="9525" b="11430"/>
                <wp:wrapNone/>
                <wp:docPr id="242" name="Lin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B4841" id="Line 256" o:spid="_x0000_s1026" style="position:absolute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3.35pt" to="0,1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HTi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2074545</wp:posOffset>
                </wp:positionV>
                <wp:extent cx="0" cy="190500"/>
                <wp:effectExtent l="9525" t="7620" r="9525" b="11430"/>
                <wp:wrapNone/>
                <wp:docPr id="241" name="Lin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556C6" id="Line 255" o:spid="_x0000_s1026" style="position:absolute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163.35pt" to="386.25pt,1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2265045</wp:posOffset>
                </wp:positionV>
                <wp:extent cx="6934200" cy="0"/>
                <wp:effectExtent l="9525" t="7620" r="9525" b="11430"/>
                <wp:wrapNone/>
                <wp:docPr id="240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94975" id="Line 254" o:spid="_x0000_s1026" style="position:absolute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8.35pt" to="546pt,1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eTKFQIAACw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9" name="_x_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FDEFF" id="_x_69_t" o:spid="_x0000_s1026" type="#_x0000_t202" style="position:absolute;margin-left:0;margin-top:0;width:50pt;height:50pt;z-index:251485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VBZ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ObFSWG&#10;tVikQ39Yrg6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1dUF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2112010</wp:posOffset>
                </wp:positionV>
                <wp:extent cx="1443990" cy="142875"/>
                <wp:effectExtent l="0" t="0" r="0" b="2540"/>
                <wp:wrapNone/>
                <wp:docPr id="238" name="_x_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排球社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9" o:spid="_x0000_s1094" type="#_x0000_t202" style="position:absolute;margin-left:56pt;margin-top:166.3pt;width:113.7pt;height:11.2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2wsrw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排球社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7" name="_x_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37FEF" id="_x_70_t" o:spid="_x0000_s1026" type="#_x0000_t202" style="position:absolute;margin-left:0;margin-top:0;width:50pt;height:50pt;z-index:251486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nV9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RudX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2112010</wp:posOffset>
                </wp:positionV>
                <wp:extent cx="920115" cy="142875"/>
                <wp:effectExtent l="0" t="0" r="0" b="2540"/>
                <wp:wrapNone/>
                <wp:docPr id="236" name="_x_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205 40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謝宣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0" o:spid="_x0000_s1095" type="#_x0000_t202" style="position:absolute;margin-left:242.75pt;margin-top:166.3pt;width:72.45pt;height:11.2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205 40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謝宣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5" name="_x_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1778D" id="_x_71_t" o:spid="_x0000_s1026" type="#_x0000_t202" style="position:absolute;margin-left:0;margin-top:0;width:50pt;height:50pt;z-index:251487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7Z7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LOrBSWG&#10;tVikXb+7me4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iPtn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2112010</wp:posOffset>
                </wp:positionV>
                <wp:extent cx="520065" cy="142875"/>
                <wp:effectExtent l="0" t="0" r="0" b="2540"/>
                <wp:wrapNone/>
                <wp:docPr id="234" name="_x_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1" o:spid="_x0000_s1096" type="#_x0000_t202" style="position:absolute;margin-left:20.75pt;margin-top:166.3pt;width:40.95pt;height:11.2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3" name="_x_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59492" id="_x_72_t" o:spid="_x0000_s1026" type="#_x0000_t202" style="position:absolute;margin-left:0;margin-top:0;width:50pt;height:50pt;z-index:251488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yt8n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2112010</wp:posOffset>
                </wp:positionV>
                <wp:extent cx="2101215" cy="142875"/>
                <wp:effectExtent l="0" t="0" r="3810" b="2540"/>
                <wp:wrapNone/>
                <wp:docPr id="232" name="_x_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排球場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2" o:spid="_x0000_s1097" type="#_x0000_t202" style="position:absolute;margin-left:388.5pt;margin-top:166.3pt;width:165.45pt;height:11.2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O2osA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排球場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1" name="_x_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7AE6E" id="_x_73_t" o:spid="_x0000_s1026" type="#_x0000_t202" style="position:absolute;margin-left:0;margin-top:0;width:50pt;height:50pt;z-index:251489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DF2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afUmJY&#10;i0Xa9/vr+T5Q0ighZKxr1KmzvsDwncULoX8LfTyPOXv7CPy7JwZ2UqPi8RyNTcNMLe+dg66RTCDp&#10;BJONcAZQHxEP3UcQ+DY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8Ewxd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2112010</wp:posOffset>
                </wp:positionV>
                <wp:extent cx="1082040" cy="142875"/>
                <wp:effectExtent l="0" t="0" r="0" b="2540"/>
                <wp:wrapNone/>
                <wp:docPr id="230" name="_x_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李冠閔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3" o:spid="_x0000_s1098" type="#_x0000_t202" style="position:absolute;margin-left:164pt;margin-top:166.3pt;width:85.2pt;height:11.2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65Orw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李冠閔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9" name="_x_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E17C4" id="_x_74_t" o:spid="_x0000_s1026" type="#_x0000_t202" style="position:absolute;margin-left:0;margin-top:0;width:50pt;height:50pt;z-index:251490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lJjNAIAAFs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12Um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2302510</wp:posOffset>
                </wp:positionV>
                <wp:extent cx="262890" cy="142875"/>
                <wp:effectExtent l="0" t="0" r="0" b="2540"/>
                <wp:wrapNone/>
                <wp:docPr id="228" name="_x_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4" o:spid="_x0000_s1099" type="#_x0000_t202" style="position:absolute;margin-left:.5pt;margin-top:181.3pt;width:20.7pt;height:11.2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IVarwIAAK0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2265045</wp:posOffset>
                </wp:positionV>
                <wp:extent cx="0" cy="190500"/>
                <wp:effectExtent l="9525" t="7620" r="9525" b="11430"/>
                <wp:wrapNone/>
                <wp:docPr id="227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DFDAF8" id="Line 241" o:spid="_x0000_s1026" style="position:absolute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178.35pt" to="165.75pt,1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2265045</wp:posOffset>
                </wp:positionV>
                <wp:extent cx="0" cy="190500"/>
                <wp:effectExtent l="9525" t="7620" r="9525" b="11430"/>
                <wp:wrapNone/>
                <wp:docPr id="226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EC367" id="Line 240" o:spid="_x0000_s1026" style="position:absolute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178.35pt" to="58.5pt,1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G2iFAIAACs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2265045</wp:posOffset>
                </wp:positionV>
                <wp:extent cx="0" cy="190500"/>
                <wp:effectExtent l="9525" t="7620" r="9525" b="11430"/>
                <wp:wrapNone/>
                <wp:docPr id="225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8B34E" id="Line 239" o:spid="_x0000_s1026" style="position:absolute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178.35pt" to="245.25pt,1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2265045</wp:posOffset>
                </wp:positionV>
                <wp:extent cx="0" cy="190500"/>
                <wp:effectExtent l="9525" t="7620" r="9525" b="11430"/>
                <wp:wrapNone/>
                <wp:docPr id="224" name="Lin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1E838" id="Line 238" o:spid="_x0000_s1026" style="position:absolute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178.35pt" to="546pt,1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EEh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2265045</wp:posOffset>
                </wp:positionV>
                <wp:extent cx="0" cy="190500"/>
                <wp:effectExtent l="9525" t="7620" r="9525" b="11430"/>
                <wp:wrapNone/>
                <wp:docPr id="223" name="Lin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F7CC45" id="Line 237" o:spid="_x0000_s1026" style="position:absolute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178.35pt" to="312pt,1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2265045</wp:posOffset>
                </wp:positionV>
                <wp:extent cx="0" cy="190500"/>
                <wp:effectExtent l="9525" t="7620" r="9525" b="11430"/>
                <wp:wrapNone/>
                <wp:docPr id="222" name="Lin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A9AEF" id="Line 236" o:spid="_x0000_s1026" style="position:absolute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8.35pt" to="0,1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NGhFQIAACs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2265045</wp:posOffset>
                </wp:positionV>
                <wp:extent cx="0" cy="190500"/>
                <wp:effectExtent l="9525" t="7620" r="9525" b="11430"/>
                <wp:wrapNone/>
                <wp:docPr id="221" name="Lin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183D9C" id="Line 235" o:spid="_x0000_s1026" style="position:absolute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178.35pt" to="386.25pt,1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avHFQIAACs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2455545</wp:posOffset>
                </wp:positionV>
                <wp:extent cx="6934200" cy="0"/>
                <wp:effectExtent l="9525" t="7620" r="9525" b="11430"/>
                <wp:wrapNone/>
                <wp:docPr id="220" name="Lin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E76992" id="Line 234" o:spid="_x0000_s1026" style="position:absolute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3.35pt" to="546pt,1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3ZrFQIAACw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9" name="_x_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FDA11" id="_x_75_t" o:spid="_x0000_s1026" type="#_x0000_t202" style="position:absolute;margin-left:0;margin-top:0;width:50pt;height:50pt;z-index:251491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9nc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PpkhLD&#10;WizSvt/fLva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Dz2d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2302510</wp:posOffset>
                </wp:positionV>
                <wp:extent cx="1443990" cy="142875"/>
                <wp:effectExtent l="0" t="0" r="0" b="2540"/>
                <wp:wrapNone/>
                <wp:docPr id="218" name="_x_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羽球社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5" o:spid="_x0000_s1100" type="#_x0000_t202" style="position:absolute;margin-left:56pt;margin-top:181.3pt;width:113.7pt;height:11.2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羽球社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7" name="_x_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712EA" id="_x_76_t" o:spid="_x0000_s1026" type="#_x0000_t202" style="position:absolute;margin-left:0;margin-top:0;width:50pt;height:50pt;z-index:251492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axhNAIAAFs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4VrG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2302510</wp:posOffset>
                </wp:positionV>
                <wp:extent cx="520065" cy="142875"/>
                <wp:effectExtent l="0" t="0" r="0" b="2540"/>
                <wp:wrapNone/>
                <wp:docPr id="216" name="_x_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6" o:spid="_x0000_s1101" type="#_x0000_t202" style="position:absolute;margin-left:20.75pt;margin-top:181.3pt;width:40.95pt;height:11.2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5" name="_x_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D5679" id="_x_77_t" o:spid="_x0000_s1026" type="#_x0000_t202" style="position:absolute;margin-left:0;margin-top:0;width:50pt;height:50pt;z-index:251493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G9n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pghLD&#10;WizSvt8vl/tASaOEkLGuUafO+gLDdxYvhP4N9PE85uztE/BvnhjYSY2Kx3M0Ng0ztXxwDrpGMoGk&#10;E0w2whlAfUQ8dB9A4Nv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L0b2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2302510</wp:posOffset>
                </wp:positionV>
                <wp:extent cx="2101215" cy="142875"/>
                <wp:effectExtent l="0" t="0" r="3810" b="2540"/>
                <wp:wrapNone/>
                <wp:docPr id="214" name="_x_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大禮堂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7" o:spid="_x0000_s1102" type="#_x0000_t202" style="position:absolute;margin-left:388.5pt;margin-top:181.3pt;width:165.45pt;height:11.2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大禮堂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3" name="_x_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4606F" id="_x_78_t" o:spid="_x0000_s1026" type="#_x0000_t202" style="position:absolute;margin-left:0;margin-top:0;width:50pt;height:50pt;z-index:251494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RhA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qbXlFi&#10;WItF2vf7m+U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kVGE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2302510</wp:posOffset>
                </wp:positionV>
                <wp:extent cx="1082040" cy="142875"/>
                <wp:effectExtent l="0" t="0" r="0" b="2540"/>
                <wp:wrapNone/>
                <wp:docPr id="212" name="_x_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錢玉坤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8" o:spid="_x0000_s1103" type="#_x0000_t202" style="position:absolute;margin-left:164pt;margin-top:181.3pt;width:85.2pt;height:11.2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錢玉坤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1" name="_x_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B27D5" id="_x_79_t" o:spid="_x0000_s1026" type="#_x0000_t202" style="position:absolute;margin-left:0;margin-top:0;width:50pt;height:50pt;z-index:251495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NtG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PplBLD&#10;WizSvt/fLv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X020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2493010</wp:posOffset>
                </wp:positionV>
                <wp:extent cx="262890" cy="142875"/>
                <wp:effectExtent l="0" t="0" r="0" b="2540"/>
                <wp:wrapNone/>
                <wp:docPr id="210" name="_x_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9" o:spid="_x0000_s1104" type="#_x0000_t202" style="position:absolute;margin-left:.5pt;margin-top:196.3pt;width:20.7pt;height:11.2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qFDrgIAAK0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2455545</wp:posOffset>
                </wp:positionV>
                <wp:extent cx="0" cy="191135"/>
                <wp:effectExtent l="9525" t="7620" r="9525" b="10795"/>
                <wp:wrapNone/>
                <wp:docPr id="209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5A037" id="Line 223" o:spid="_x0000_s1026" style="position:absolute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193.35pt" to="165.75pt,2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2455545</wp:posOffset>
                </wp:positionV>
                <wp:extent cx="0" cy="191135"/>
                <wp:effectExtent l="9525" t="7620" r="9525" b="10795"/>
                <wp:wrapNone/>
                <wp:docPr id="208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39A6E" id="Line 222" o:spid="_x0000_s1026" style="position:absolute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193.35pt" to="58.5pt,2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2455545</wp:posOffset>
                </wp:positionV>
                <wp:extent cx="0" cy="191135"/>
                <wp:effectExtent l="9525" t="7620" r="9525" b="10795"/>
                <wp:wrapNone/>
                <wp:docPr id="207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134C7" id="Line 221" o:spid="_x0000_s1026" style="position:absolute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193.35pt" to="245.25pt,2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2455545</wp:posOffset>
                </wp:positionV>
                <wp:extent cx="0" cy="191135"/>
                <wp:effectExtent l="9525" t="7620" r="9525" b="10795"/>
                <wp:wrapNone/>
                <wp:docPr id="206" name="Li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24B18" id="Line 220" o:spid="_x0000_s1026" style="position:absolute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193.35pt" to="546pt,2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2455545</wp:posOffset>
                </wp:positionV>
                <wp:extent cx="0" cy="191135"/>
                <wp:effectExtent l="9525" t="7620" r="9525" b="10795"/>
                <wp:wrapNone/>
                <wp:docPr id="205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CB416" id="Line 219" o:spid="_x0000_s1026" style="position:absolute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193.35pt" to="312pt,2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2455545</wp:posOffset>
                </wp:positionV>
                <wp:extent cx="0" cy="191135"/>
                <wp:effectExtent l="9525" t="7620" r="9525" b="10795"/>
                <wp:wrapNone/>
                <wp:docPr id="204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D27258" id="Line 218" o:spid="_x0000_s1026" style="position:absolute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3.35pt" to="0,2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2455545</wp:posOffset>
                </wp:positionV>
                <wp:extent cx="0" cy="191135"/>
                <wp:effectExtent l="9525" t="7620" r="9525" b="10795"/>
                <wp:wrapNone/>
                <wp:docPr id="203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DAE92" id="Line 217" o:spid="_x0000_s1026" style="position:absolute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193.35pt" to="386.25pt,2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2646680</wp:posOffset>
                </wp:positionV>
                <wp:extent cx="6934200" cy="0"/>
                <wp:effectExtent l="9525" t="8255" r="9525" b="10795"/>
                <wp:wrapNone/>
                <wp:docPr id="202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3E557" id="Line 216" o:spid="_x0000_s1026" style="position:absolute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08.4pt" to="546pt,2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WQ1FQIAACw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1" name="_x_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FBB8A" id="_x_80_t" o:spid="_x0000_s1026" type="#_x0000_t202" style="position:absolute;margin-left:0;margin-top:0;width:50pt;height:50pt;z-index:251496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XC5u3MgIAAFs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2493010</wp:posOffset>
                </wp:positionV>
                <wp:extent cx="1443990" cy="142875"/>
                <wp:effectExtent l="0" t="0" r="0" b="2540"/>
                <wp:wrapNone/>
                <wp:docPr id="200" name="_x_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影音藝術欣賞社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0" o:spid="_x0000_s1105" type="#_x0000_t202" style="position:absolute;margin-left:56pt;margin-top:196.3pt;width:113.7pt;height:11.2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影音藝術欣賞社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9" name="_x_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926B8" id="_x_81_t" o:spid="_x0000_s1026" type="#_x0000_t202" style="position:absolute;margin-left:0;margin-top:0;width:50pt;height:50pt;z-index:251497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fPZMw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Hnz2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2493010</wp:posOffset>
                </wp:positionV>
                <wp:extent cx="920115" cy="142875"/>
                <wp:effectExtent l="0" t="0" r="0" b="2540"/>
                <wp:wrapNone/>
                <wp:docPr id="198" name="_x_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204 12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林翊涵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1" o:spid="_x0000_s1106" type="#_x0000_t202" style="position:absolute;margin-left:242.75pt;margin-top:196.3pt;width:72.45pt;height:11.2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204 12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林翊涵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7" name="_x_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67600" id="_x_82_t" o:spid="_x0000_s1026" type="#_x0000_t202" style="position:absolute;margin-left:0;margin-top:0;width:50pt;height:50pt;z-index:251499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4ZkMwIAAFs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p+GZ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2493010</wp:posOffset>
                </wp:positionV>
                <wp:extent cx="520065" cy="142875"/>
                <wp:effectExtent l="0" t="0" r="0" b="2540"/>
                <wp:wrapNone/>
                <wp:docPr id="196" name="_x_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2" o:spid="_x0000_s1107" type="#_x0000_t202" style="position:absolute;margin-left:20.75pt;margin-top:196.3pt;width:40.95pt;height:11.2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" name="_x_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88F48" id="_x_83_t" o:spid="_x0000_s1026" type="#_x0000_t202" style="position:absolute;margin-left:0;margin-top:0;width:50pt;height:50pt;z-index:251500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ViMw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rn5FY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2493010</wp:posOffset>
                </wp:positionV>
                <wp:extent cx="2101215" cy="142875"/>
                <wp:effectExtent l="0" t="0" r="3810" b="2540"/>
                <wp:wrapNone/>
                <wp:docPr id="194" name="_x_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音樂教室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3" o:spid="_x0000_s1108" type="#_x0000_t202" style="position:absolute;margin-left:388.5pt;margin-top:196.3pt;width:165.45pt;height:11.25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AswsA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音樂教室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3" name="_x_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0087A" id="_x_84_t" o:spid="_x0000_s1026" type="#_x0000_t202" style="position:absolute;margin-left:0;margin-top:0;width:50pt;height:50pt;z-index:251501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/EMw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B8/x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2493010</wp:posOffset>
                </wp:positionV>
                <wp:extent cx="1082040" cy="142875"/>
                <wp:effectExtent l="0" t="0" r="0" b="2540"/>
                <wp:wrapNone/>
                <wp:docPr id="192" name="_x_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江靜宜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4" o:spid="_x0000_s1109" type="#_x0000_t202" style="position:absolute;margin-left:164pt;margin-top:196.3pt;width:85.2pt;height:11.25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nbXrg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江靜宜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1" name="_x_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757B0" id="_x_85_t" o:spid="_x0000_s1026" type="#_x0000_t202" style="position:absolute;margin-left:0;margin-top:0;width:50pt;height:50pt;z-index:251502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vzCMw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P78w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2684145</wp:posOffset>
                </wp:positionV>
                <wp:extent cx="262890" cy="142875"/>
                <wp:effectExtent l="0" t="0" r="0" b="1905"/>
                <wp:wrapNone/>
                <wp:docPr id="190" name="_x_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5" o:spid="_x0000_s1110" type="#_x0000_t202" style="position:absolute;margin-left:.5pt;margin-top:211.35pt;width:20.7pt;height:11.2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2646680</wp:posOffset>
                </wp:positionV>
                <wp:extent cx="0" cy="190500"/>
                <wp:effectExtent l="9525" t="8255" r="9525" b="10795"/>
                <wp:wrapNone/>
                <wp:docPr id="189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2D21E" id="Line 203" o:spid="_x0000_s1026" style="position:absolute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208.4pt" to="165.75pt,2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eg1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2646680</wp:posOffset>
                </wp:positionV>
                <wp:extent cx="0" cy="190500"/>
                <wp:effectExtent l="9525" t="8255" r="9525" b="10795"/>
                <wp:wrapNone/>
                <wp:docPr id="188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DB684" id="Line 202" o:spid="_x0000_s1026" style="position:absolute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208.4pt" to="58.5pt,2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sEXFAIAACsEAAAOAAAAZHJzL2Uyb0RvYy54bWysU02P2jAQvVfqf7Byh3w0UIgIqyqBXmgX&#10;abc/wNgOserYlm0IqOp/79gJiG0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2646680</wp:posOffset>
                </wp:positionV>
                <wp:extent cx="0" cy="190500"/>
                <wp:effectExtent l="9525" t="8255" r="9525" b="10795"/>
                <wp:wrapNone/>
                <wp:docPr id="187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25F78" id="Line 201" o:spid="_x0000_s1026" style="position:absolute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208.4pt" to="245.25pt,2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XZZFA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2646680</wp:posOffset>
                </wp:positionV>
                <wp:extent cx="0" cy="190500"/>
                <wp:effectExtent l="9525" t="8255" r="9525" b="10795"/>
                <wp:wrapNone/>
                <wp:docPr id="186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C7C74" id="Line 200" o:spid="_x0000_s1026" style="position:absolute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208.4pt" to="546pt,2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l97Ew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2646680</wp:posOffset>
                </wp:positionV>
                <wp:extent cx="0" cy="190500"/>
                <wp:effectExtent l="9525" t="8255" r="9525" b="10795"/>
                <wp:wrapNone/>
                <wp:docPr id="185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333D2" id="Line 199" o:spid="_x0000_s1026" style="position:absolute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208.4pt" to="312pt,2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2646680</wp:posOffset>
                </wp:positionV>
                <wp:extent cx="0" cy="190500"/>
                <wp:effectExtent l="9525" t="8255" r="9525" b="10795"/>
                <wp:wrapNone/>
                <wp:docPr id="184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37F45" id="Line 198" o:spid="_x0000_s1026" style="position:absolute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08.4pt" to="0,2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me1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2646680</wp:posOffset>
                </wp:positionV>
                <wp:extent cx="0" cy="190500"/>
                <wp:effectExtent l="9525" t="8255" r="9525" b="10795"/>
                <wp:wrapNone/>
                <wp:docPr id="183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A7FD9A" id="Line 197" o:spid="_x0000_s1026" style="position:absolute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208.4pt" to="386.25pt,2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d4X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2837180</wp:posOffset>
                </wp:positionV>
                <wp:extent cx="6934200" cy="0"/>
                <wp:effectExtent l="9525" t="8255" r="9525" b="10795"/>
                <wp:wrapNone/>
                <wp:docPr id="182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15A1A" id="Line 196" o:spid="_x0000_s1026" style="position:absolute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3.4pt" to="546pt,2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3OLFAIAACw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1" name="_x_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F107E" id="_x_86_t" o:spid="_x0000_s1026" type="#_x0000_t202" style="position:absolute;margin-left:0;margin-top:0;width:50pt;height:50pt;z-index:251503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5DMMw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UOQz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2684145</wp:posOffset>
                </wp:positionV>
                <wp:extent cx="1443990" cy="142875"/>
                <wp:effectExtent l="0" t="0" r="0" b="1905"/>
                <wp:wrapNone/>
                <wp:docPr id="180" name="_x_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康輔社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6" o:spid="_x0000_s1111" type="#_x0000_t202" style="position:absolute;margin-left:56pt;margin-top:211.35pt;width:113.7pt;height:11.25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康輔社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9" name="_x_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DC3D0" id="_x_87_t" o:spid="_x0000_s1026" type="#_x0000_t202" style="position:absolute;margin-left:0;margin-top:0;width:50pt;height:50pt;z-index:251504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1yp+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2684145</wp:posOffset>
                </wp:positionV>
                <wp:extent cx="920115" cy="142875"/>
                <wp:effectExtent l="0" t="0" r="0" b="1905"/>
                <wp:wrapNone/>
                <wp:docPr id="178" name="_x_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204 05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王韻涵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7" o:spid="_x0000_s1112" type="#_x0000_t202" style="position:absolute;margin-left:242.75pt;margin-top:211.35pt;width:72.45pt;height:11.25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204 05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王韻涵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7" name="_x_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5BAF7" id="_x_88_t" o:spid="_x0000_s1026" type="#_x0000_t202" style="position:absolute;margin-left:0;margin-top:0;width:50pt;height:50pt;z-index:251505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nnva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2684145</wp:posOffset>
                </wp:positionV>
                <wp:extent cx="520065" cy="142875"/>
                <wp:effectExtent l="0" t="0" r="0" b="1905"/>
                <wp:wrapNone/>
                <wp:docPr id="176" name="_x_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8" o:spid="_x0000_s1113" type="#_x0000_t202" style="position:absolute;margin-left:20.75pt;margin-top:211.35pt;width:40.95pt;height:11.2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5" name="_x_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A375D" id="_x_89_t" o:spid="_x0000_s1026" type="#_x0000_t202" style="position:absolute;margin-left:0;margin-top:0;width:50pt;height:50pt;z-index:251506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CxsMwIAAFs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pgsb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2684145</wp:posOffset>
                </wp:positionV>
                <wp:extent cx="2101215" cy="142875"/>
                <wp:effectExtent l="0" t="0" r="3810" b="1905"/>
                <wp:wrapNone/>
                <wp:docPr id="174" name="_x_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風雨球場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9" o:spid="_x0000_s1114" type="#_x0000_t202" style="position:absolute;margin-left:388.5pt;margin-top:211.35pt;width:165.45pt;height:11.25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alFrwIAAK4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風雨球場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3" name="_x_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B9846" id="_x_90_t" o:spid="_x0000_s1026" type="#_x0000_t202" style="position:absolute;margin-left:0;margin-top:0;width:50pt;height:50pt;z-index:251507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zj+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VvOP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2684145</wp:posOffset>
                </wp:positionV>
                <wp:extent cx="1082040" cy="142875"/>
                <wp:effectExtent l="0" t="0" r="0" b="1905"/>
                <wp:wrapNone/>
                <wp:docPr id="172" name="_x_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陳明良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0" o:spid="_x0000_s1115" type="#_x0000_t202" style="position:absolute;margin-left:164pt;margin-top:211.35pt;width:85.2pt;height:11.25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陳明良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1" name="_x_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739C8" id="_x_91_t" o:spid="_x0000_s1026" type="#_x0000_t202" style="position:absolute;margin-left:0;margin-top:0;width:50pt;height:50pt;z-index:251508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vv4Mw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Y77+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2874645</wp:posOffset>
                </wp:positionV>
                <wp:extent cx="262890" cy="142875"/>
                <wp:effectExtent l="0" t="0" r="0" b="1905"/>
                <wp:wrapNone/>
                <wp:docPr id="170" name="_x_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1" o:spid="_x0000_s1116" type="#_x0000_t202" style="position:absolute;margin-left:.5pt;margin-top:226.35pt;width:20.7pt;height:11.2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2837180</wp:posOffset>
                </wp:positionV>
                <wp:extent cx="0" cy="190500"/>
                <wp:effectExtent l="9525" t="8255" r="9525" b="10795"/>
                <wp:wrapNone/>
                <wp:docPr id="169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2A1644" id="Line 183" o:spid="_x0000_s1026" style="position:absolute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223.4pt" to="165.75pt,2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tP4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2837180</wp:posOffset>
                </wp:positionV>
                <wp:extent cx="0" cy="190500"/>
                <wp:effectExtent l="9525" t="8255" r="9525" b="10795"/>
                <wp:wrapNone/>
                <wp:docPr id="168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6D757E" id="Line 182" o:spid="_x0000_s1026" style="position:absolute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223.4pt" to="58.5pt,2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fra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2837180</wp:posOffset>
                </wp:positionV>
                <wp:extent cx="0" cy="190500"/>
                <wp:effectExtent l="9525" t="8255" r="9525" b="10795"/>
                <wp:wrapNone/>
                <wp:docPr id="167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3D5E4" id="Line 181" o:spid="_x0000_s1026" style="position:absolute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223.4pt" to="245.25pt,2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k2UFQ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2837180</wp:posOffset>
                </wp:positionV>
                <wp:extent cx="0" cy="190500"/>
                <wp:effectExtent l="9525" t="8255" r="9525" b="10795"/>
                <wp:wrapNone/>
                <wp:docPr id="166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930949" id="Line 180" o:spid="_x0000_s1026" style="position:absolute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223.4pt" to="546pt,2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2837180</wp:posOffset>
                </wp:positionV>
                <wp:extent cx="0" cy="190500"/>
                <wp:effectExtent l="9525" t="8255" r="9525" b="10795"/>
                <wp:wrapNone/>
                <wp:docPr id="165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AFE2A" id="Line 179" o:spid="_x0000_s1026" style="position:absolute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223.4pt" to="312pt,2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UiY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2837180</wp:posOffset>
                </wp:positionV>
                <wp:extent cx="0" cy="190500"/>
                <wp:effectExtent l="9525" t="8255" r="9525" b="10795"/>
                <wp:wrapNone/>
                <wp:docPr id="164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78A08" id="Line 178" o:spid="_x0000_s1026" style="position:absolute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3.4pt" to="0,2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mG6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2837180</wp:posOffset>
                </wp:positionV>
                <wp:extent cx="0" cy="190500"/>
                <wp:effectExtent l="9525" t="8255" r="9525" b="10795"/>
                <wp:wrapNone/>
                <wp:docPr id="163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850053" id="Line 177" o:spid="_x0000_s1026" style="position:absolute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223.4pt" to="386.25pt,2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3027680</wp:posOffset>
                </wp:positionV>
                <wp:extent cx="6934200" cy="0"/>
                <wp:effectExtent l="9525" t="8255" r="9525" b="10795"/>
                <wp:wrapNone/>
                <wp:docPr id="162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BC26A" id="Line 176" o:spid="_x0000_s1026" style="position:absolute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8.4pt" to="546pt,2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njFFgIAACw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1" name="_x_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44EE9" id="_x_92_t" o:spid="_x0000_s1026" type="#_x0000_t202" style="position:absolute;margin-left:0;margin-top:0;width:50pt;height:50pt;z-index:251509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5f2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hDOX9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2874645</wp:posOffset>
                </wp:positionV>
                <wp:extent cx="1443990" cy="142875"/>
                <wp:effectExtent l="0" t="0" r="0" b="1905"/>
                <wp:wrapNone/>
                <wp:docPr id="160" name="_x_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棒球社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2" o:spid="_x0000_s1117" type="#_x0000_t202" style="position:absolute;margin-left:56pt;margin-top:226.35pt;width:113.7pt;height:11.25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棒球社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9" name="_x_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E4C0E" id="_x_93_t" o:spid="_x0000_s1026" type="#_x0000_t202" style="position:absolute;margin-left:0;margin-top:0;width:50pt;height:50pt;z-index:251510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i3/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83It/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2874645</wp:posOffset>
                </wp:positionV>
                <wp:extent cx="920115" cy="142875"/>
                <wp:effectExtent l="0" t="0" r="0" b="1905"/>
                <wp:wrapNone/>
                <wp:docPr id="158" name="_x_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202 40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蕭思圍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3" o:spid="_x0000_s1118" type="#_x0000_t202" style="position:absolute;margin-left:242.75pt;margin-top:226.35pt;width:72.45pt;height:11.2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202 40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蕭思圍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7" name="_x_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6704D" id="_x_94_t" o:spid="_x0000_s1026" type="#_x0000_t202" style="position:absolute;margin-left:0;margin-top:0;width:50pt;height:50pt;z-index:251511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2bvMw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9dm7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2874645</wp:posOffset>
                </wp:positionV>
                <wp:extent cx="520065" cy="142875"/>
                <wp:effectExtent l="0" t="0" r="0" b="1905"/>
                <wp:wrapNone/>
                <wp:docPr id="156" name="_x_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4" o:spid="_x0000_s1119" type="#_x0000_t202" style="position:absolute;margin-left:20.75pt;margin-top:226.35pt;width:40.95pt;height:11.2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5" name="_x_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A9906" id="_x_95_t" o:spid="_x0000_s1026" type="#_x0000_t202" style="position:absolute;margin-left:0;margin-top:0;width:50pt;height:50pt;z-index:251512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qXp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zal6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2874645</wp:posOffset>
                </wp:positionV>
                <wp:extent cx="2101215" cy="142875"/>
                <wp:effectExtent l="0" t="0" r="3810" b="1905"/>
                <wp:wrapNone/>
                <wp:docPr id="154" name="_x_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操場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5" o:spid="_x0000_s1120" type="#_x0000_t202" style="position:absolute;margin-left:388.5pt;margin-top:226.35pt;width:165.45pt;height:11.2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操場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3" name="_x_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5EC13" id="_x_96_t" o:spid="_x0000_s1026" type="#_x0000_t202" style="position:absolute;margin-left:0;margin-top:0;width:50pt;height:50pt;z-index:251513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OHiMw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rxTh4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2874645</wp:posOffset>
                </wp:positionV>
                <wp:extent cx="1082040" cy="142875"/>
                <wp:effectExtent l="0" t="0" r="0" b="1905"/>
                <wp:wrapNone/>
                <wp:docPr id="152" name="_x_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蕭經緯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6" o:spid="_x0000_s1121" type="#_x0000_t202" style="position:absolute;margin-left:164pt;margin-top:226.35pt;width:85.2pt;height:11.2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a3drgIAAK4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蕭經緯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1" name="_x_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B4E92" id="_x_97_t" o:spid="_x0000_s1026" type="#_x0000_t202" style="position:absolute;margin-left:0;margin-top:0;width:50pt;height:50pt;z-index:251514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SLkMw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/Ui5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3065145</wp:posOffset>
                </wp:positionV>
                <wp:extent cx="262890" cy="142875"/>
                <wp:effectExtent l="0" t="0" r="0" b="1905"/>
                <wp:wrapNone/>
                <wp:docPr id="150" name="_x_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7" o:spid="_x0000_s1122" type="#_x0000_t202" style="position:absolute;margin-left:.5pt;margin-top:241.35pt;width:20.7pt;height:11.2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gIbrgIAAK0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3027680</wp:posOffset>
                </wp:positionV>
                <wp:extent cx="0" cy="190500"/>
                <wp:effectExtent l="9525" t="8255" r="9525" b="10795"/>
                <wp:wrapNone/>
                <wp:docPr id="149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93693" id="Line 163" o:spid="_x0000_s1026" style="position:absolute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238.4pt" to="165.75pt,2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SK4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3027680</wp:posOffset>
                </wp:positionV>
                <wp:extent cx="0" cy="190500"/>
                <wp:effectExtent l="9525" t="8255" r="9525" b="10795"/>
                <wp:wrapNone/>
                <wp:docPr id="148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7B7B2" id="Line 162" o:spid="_x0000_s1026" style="position:absolute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238.4pt" to="58.5pt,2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guaEw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3027680</wp:posOffset>
                </wp:positionV>
                <wp:extent cx="0" cy="190500"/>
                <wp:effectExtent l="9525" t="8255" r="9525" b="10795"/>
                <wp:wrapNone/>
                <wp:docPr id="147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6C9114" id="Line 161" o:spid="_x0000_s1026" style="position:absolute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238.4pt" to="245.25pt,2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bzUFQ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3027680</wp:posOffset>
                </wp:positionV>
                <wp:extent cx="0" cy="190500"/>
                <wp:effectExtent l="9525" t="8255" r="9525" b="10795"/>
                <wp:wrapNone/>
                <wp:docPr id="146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9A004A" id="Line 160" o:spid="_x0000_s1026" style="position:absolute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238.4pt" to="546pt,2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3027680</wp:posOffset>
                </wp:positionV>
                <wp:extent cx="0" cy="190500"/>
                <wp:effectExtent l="9525" t="8255" r="9525" b="10795"/>
                <wp:wrapNone/>
                <wp:docPr id="145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6CDAB6" id="Line 159" o:spid="_x0000_s1026" style="position:absolute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238.4pt" to="312pt,2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QQ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3027680</wp:posOffset>
                </wp:positionV>
                <wp:extent cx="0" cy="190500"/>
                <wp:effectExtent l="9525" t="8255" r="9525" b="10795"/>
                <wp:wrapNone/>
                <wp:docPr id="144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63538" id="Line 158" o:spid="_x0000_s1026" style="position:absolute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8.4pt" to="0,2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y0y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3027680</wp:posOffset>
                </wp:positionV>
                <wp:extent cx="0" cy="190500"/>
                <wp:effectExtent l="9525" t="8255" r="9525" b="10795"/>
                <wp:wrapNone/>
                <wp:docPr id="143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C363F" id="Line 157" o:spid="_x0000_s1026" style="position:absolute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238.4pt" to="386.25pt,2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JSQ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3218180</wp:posOffset>
                </wp:positionV>
                <wp:extent cx="6934200" cy="0"/>
                <wp:effectExtent l="9525" t="8255" r="9525" b="10795"/>
                <wp:wrapNone/>
                <wp:docPr id="142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DC209" id="Line 156" o:spid="_x0000_s1026" style="position:absolute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53.4pt" to="546pt,2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SYTFAIAACw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1" name="_x_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2BE2F" id="_x_98_t" o:spid="_x0000_s1026" type="#_x0000_t202" style="position:absolute;margin-left:0;margin-top:0;width:50pt;height:50pt;z-index:251515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33GMw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Yt9x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3065145</wp:posOffset>
                </wp:positionV>
                <wp:extent cx="1443990" cy="142875"/>
                <wp:effectExtent l="0" t="0" r="0" b="1905"/>
                <wp:wrapNone/>
                <wp:docPr id="140" name="_x_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桌遊研究社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8" o:spid="_x0000_s1123" type="#_x0000_t202" style="position:absolute;margin-left:56pt;margin-top:241.35pt;width:113.7pt;height:11.25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桌遊研究社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9" name="_x_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0D443" id="_x_99_t" o:spid="_x0000_s1026" type="#_x0000_t202" style="position:absolute;margin-left:0;margin-top:0;width:50pt;height:50pt;z-index:251516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0ba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f9G2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3065145</wp:posOffset>
                </wp:positionV>
                <wp:extent cx="920115" cy="142875"/>
                <wp:effectExtent l="0" t="0" r="0" b="1905"/>
                <wp:wrapNone/>
                <wp:docPr id="138" name="_x_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203 27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李承暉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9" o:spid="_x0000_s1124" type="#_x0000_t202" style="position:absolute;margin-left:242.75pt;margin-top:241.35pt;width:72.45pt;height:11.25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203 27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李承暉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7" name="_x_1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6FF8B" id="_x_100_t" o:spid="_x0000_s1026" type="#_x0000_t202" style="position:absolute;margin-left:0;margin-top:0;width:50pt;height:50pt;z-index:251517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vjw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x6+P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3065145</wp:posOffset>
                </wp:positionV>
                <wp:extent cx="520065" cy="142875"/>
                <wp:effectExtent l="0" t="0" r="0" b="1905"/>
                <wp:wrapNone/>
                <wp:docPr id="136" name="_x_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0" o:spid="_x0000_s1125" type="#_x0000_t202" style="position:absolute;margin-left:20.75pt;margin-top:241.35pt;width:40.95pt;height:11.2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5" name="_x_1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A3CE5" id="_x_101_t" o:spid="_x0000_s1026" type="#_x0000_t202" style="position:absolute;margin-left:0;margin-top:0;width:50pt;height:50pt;z-index:251518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HfR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twd9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3065145</wp:posOffset>
                </wp:positionV>
                <wp:extent cx="2101215" cy="142875"/>
                <wp:effectExtent l="0" t="0" r="3810" b="1905"/>
                <wp:wrapNone/>
                <wp:docPr id="134" name="_x_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高二仁教室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1" o:spid="_x0000_s1126" type="#_x0000_t202" style="position:absolute;margin-left:388.5pt;margin-top:241.35pt;width:165.45pt;height:11.2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高二仁教室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9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3" name="_x_1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4BC56" id="_x_102_t" o:spid="_x0000_s1026" type="#_x0000_t202" style="position:absolute;margin-left:0;margin-top:0;width:50pt;height:50pt;z-index:251519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uazMw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m7msz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3065145</wp:posOffset>
                </wp:positionV>
                <wp:extent cx="1082040" cy="142875"/>
                <wp:effectExtent l="0" t="0" r="0" b="1905"/>
                <wp:wrapNone/>
                <wp:docPr id="132" name="_x_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趙雪伶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2" o:spid="_x0000_s1127" type="#_x0000_t202" style="position:absolute;margin-left:164pt;margin-top:241.35pt;width:85.2pt;height:11.25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趙雪伶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1" name="_x_1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2C6FF" id="_x_103_t" o:spid="_x0000_s1026" type="#_x0000_t202" style="position:absolute;margin-left:0;margin-top:0;width:50pt;height:50pt;z-index:251520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GmSMw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1WRpkj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3255645</wp:posOffset>
                </wp:positionV>
                <wp:extent cx="262890" cy="142875"/>
                <wp:effectExtent l="0" t="0" r="0" b="1905"/>
                <wp:wrapNone/>
                <wp:docPr id="130" name="_x_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3" o:spid="_x0000_s1128" type="#_x0000_t202" style="position:absolute;margin-left:.5pt;margin-top:256.35pt;width:20.7pt;height:11.25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85rwIAAK8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3218180</wp:posOffset>
                </wp:positionV>
                <wp:extent cx="0" cy="190500"/>
                <wp:effectExtent l="9525" t="8255" r="9525" b="10795"/>
                <wp:wrapNone/>
                <wp:docPr id="129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8D340" id="Line 143" o:spid="_x0000_s1026" style="position:absolute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253.4pt" to="165.75pt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BO8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3218180</wp:posOffset>
                </wp:positionV>
                <wp:extent cx="0" cy="190500"/>
                <wp:effectExtent l="9525" t="8255" r="9525" b="10795"/>
                <wp:wrapNone/>
                <wp:docPr id="128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3051F" id="Line 142" o:spid="_x0000_s1026" style="position:absolute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253.4pt" to="58.5pt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zqeFAIAACsEAAAOAAAAZHJzL2Uyb0RvYy54bWysU02P2jAQvVfqf7Byh3w0UIgIqyqBXmgX&#10;abc/wNgOserYlm0IqOp/79gJiG0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3218180</wp:posOffset>
                </wp:positionV>
                <wp:extent cx="0" cy="190500"/>
                <wp:effectExtent l="9525" t="8255" r="9525" b="10795"/>
                <wp:wrapNone/>
                <wp:docPr id="127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188319" id="Line 141" o:spid="_x0000_s1026" style="position:absolute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253.4pt" to="245.25pt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I3QFQ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3218180</wp:posOffset>
                </wp:positionV>
                <wp:extent cx="0" cy="190500"/>
                <wp:effectExtent l="9525" t="8255" r="9525" b="10795"/>
                <wp:wrapNone/>
                <wp:docPr id="126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2E664" id="Line 140" o:spid="_x0000_s1026" style="position:absolute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253.4pt" to="546pt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3218180</wp:posOffset>
                </wp:positionV>
                <wp:extent cx="0" cy="190500"/>
                <wp:effectExtent l="9525" t="8255" r="9525" b="10795"/>
                <wp:wrapNone/>
                <wp:docPr id="125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E97D2" id="Line 139" o:spid="_x0000_s1026" style="position:absolute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253.4pt" to="312pt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3218180</wp:posOffset>
                </wp:positionV>
                <wp:extent cx="0" cy="190500"/>
                <wp:effectExtent l="9525" t="8255" r="9525" b="10795"/>
                <wp:wrapNone/>
                <wp:docPr id="124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D24FE3" id="Line 138" o:spid="_x0000_s1026" style="position:absolute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53.4pt" to="0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4hx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3218180</wp:posOffset>
                </wp:positionV>
                <wp:extent cx="0" cy="190500"/>
                <wp:effectExtent l="9525" t="8255" r="9525" b="10795"/>
                <wp:wrapNone/>
                <wp:docPr id="123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E4299" id="Line 137" o:spid="_x0000_s1026" style="position:absolute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253.4pt" to="386.25pt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3408680</wp:posOffset>
                </wp:positionV>
                <wp:extent cx="6934200" cy="0"/>
                <wp:effectExtent l="9525" t="8255" r="9525" b="10795"/>
                <wp:wrapNone/>
                <wp:docPr id="122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7F575" id="Line 136" o:spid="_x0000_s1026" style="position:absolute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68.4pt" to="546pt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7SyFQIAACw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1" name="_x_1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329A3" id="_x_104_t" o:spid="_x0000_s1026" type="#_x0000_t202" style="position:absolute;margin-left:0;margin-top:0;width:50pt;height:50pt;z-index:251521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qfJ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0qp8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3255645</wp:posOffset>
                </wp:positionV>
                <wp:extent cx="1443990" cy="142875"/>
                <wp:effectExtent l="0" t="0" r="0" b="1905"/>
                <wp:wrapNone/>
                <wp:docPr id="120" name="_x_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高爾夫球社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4" o:spid="_x0000_s1129" type="#_x0000_t202" style="position:absolute;margin-left:56pt;margin-top:256.35pt;width:113.7pt;height:11.2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YvcrwIAALA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高爾夫球社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" name="_x_1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ED3BF" id="_x_105_t" o:spid="_x0000_s1026" type="#_x0000_t202" style="position:absolute;margin-left:0;margin-top:0;width:50pt;height:50pt;z-index:251522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/qP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zddUmJY&#10;i0Xa9/tpvtg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YT+o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3255645</wp:posOffset>
                </wp:positionV>
                <wp:extent cx="520065" cy="142875"/>
                <wp:effectExtent l="0" t="0" r="0" b="1905"/>
                <wp:wrapNone/>
                <wp:docPr id="118" name="_x_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5" o:spid="_x0000_s1130" type="#_x0000_t202" style="position:absolute;margin-left:20.75pt;margin-top:256.35pt;width:40.95pt;height:11.25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3NDsQIAAK8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7" name="_x_1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8471D" id="_x_106_t" o:spid="_x0000_s1026" type="#_x0000_t202" style="position:absolute;margin-left:0;margin-top:0;width:50pt;height:50pt;z-index:251523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mnG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lmac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3255645</wp:posOffset>
                </wp:positionV>
                <wp:extent cx="2101215" cy="142875"/>
                <wp:effectExtent l="0" t="0" r="3810" b="1905"/>
                <wp:wrapNone/>
                <wp:docPr id="116" name="_x_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體育組辦公室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6" o:spid="_x0000_s1131" type="#_x0000_t202" style="position:absolute;margin-left:388.5pt;margin-top:256.35pt;width:165.45pt;height:11.25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體育組辦公室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5" name="_x_1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B0017" id="_x_107_t" o:spid="_x0000_s1026" type="#_x0000_t202" style="position:absolute;margin-left:0;margin-top:0;width:50pt;height:50pt;z-index:251524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Obn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5s5u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3255645</wp:posOffset>
                </wp:positionV>
                <wp:extent cx="1082040" cy="142875"/>
                <wp:effectExtent l="0" t="0" r="0" b="1905"/>
                <wp:wrapNone/>
                <wp:docPr id="114" name="_x_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張為翔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7" o:spid="_x0000_s1132" type="#_x0000_t202" style="position:absolute;margin-left:164pt;margin-top:256.35pt;width:85.2pt;height:11.25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張為翔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3" name="_x_1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3C082" id="_x_108_t" o:spid="_x0000_s1026" type="#_x0000_t202" style="position:absolute;margin-left:0;margin-top:0;width:50pt;height:50pt;z-index:251525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USp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ixRK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3446145</wp:posOffset>
                </wp:positionV>
                <wp:extent cx="262890" cy="142875"/>
                <wp:effectExtent l="0" t="0" r="0" b="1905"/>
                <wp:wrapNone/>
                <wp:docPr id="112" name="_x_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8" o:spid="_x0000_s1133" type="#_x0000_t202" style="position:absolute;margin-left:.5pt;margin-top:271.35pt;width:20.7pt;height:11.25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7MVrwIAAK8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3408680</wp:posOffset>
                </wp:positionV>
                <wp:extent cx="0" cy="190500"/>
                <wp:effectExtent l="9525" t="8255" r="9525" b="10795"/>
                <wp:wrapNone/>
                <wp:docPr id="111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E4119E" id="Line 125" o:spid="_x0000_s1026" style="position:absolute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268.4pt" to="165.75pt,2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3408680</wp:posOffset>
                </wp:positionV>
                <wp:extent cx="0" cy="190500"/>
                <wp:effectExtent l="9525" t="8255" r="9525" b="10795"/>
                <wp:wrapNone/>
                <wp:docPr id="110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3AAA8" id="Line 124" o:spid="_x0000_s1026" style="position:absolute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268.4pt" to="58.5pt,2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utaEw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3408680</wp:posOffset>
                </wp:positionV>
                <wp:extent cx="0" cy="190500"/>
                <wp:effectExtent l="9525" t="8255" r="9525" b="10795"/>
                <wp:wrapNone/>
                <wp:docPr id="109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EE081" id="Line 123" o:spid="_x0000_s1026" style="position:absolute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268.4pt" to="245.25pt,2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Mtz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3408680</wp:posOffset>
                </wp:positionV>
                <wp:extent cx="0" cy="190500"/>
                <wp:effectExtent l="9525" t="8255" r="9525" b="10795"/>
                <wp:wrapNone/>
                <wp:docPr id="108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1F347" id="Line 122" o:spid="_x0000_s1026" style="position:absolute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268.4pt" to="546pt,2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+JRFAIAACsEAAAOAAAAZHJzL2Uyb0RvYy54bWysU02P2jAQvVfqf7Byh3w0UIgIqyqBXmgX&#10;abc/wNgOserYlm0IqOp/79gJiG0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3408680</wp:posOffset>
                </wp:positionV>
                <wp:extent cx="0" cy="190500"/>
                <wp:effectExtent l="9525" t="8255" r="9525" b="10795"/>
                <wp:wrapNone/>
                <wp:docPr id="107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D5A42D" id="Line 121" o:spid="_x0000_s1026" style="position:absolute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268.4pt" to="312pt,2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FUfFQ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3408680</wp:posOffset>
                </wp:positionV>
                <wp:extent cx="0" cy="190500"/>
                <wp:effectExtent l="9525" t="8255" r="9525" b="10795"/>
                <wp:wrapNone/>
                <wp:docPr id="106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4A9A93" id="Line 120" o:spid="_x0000_s1026" style="position:absolute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68.4pt" to="0,2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3408680</wp:posOffset>
                </wp:positionV>
                <wp:extent cx="0" cy="190500"/>
                <wp:effectExtent l="9525" t="8255" r="9525" b="10795"/>
                <wp:wrapNone/>
                <wp:docPr id="105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A2953E" id="Line 119" o:spid="_x0000_s1026" style="position:absolute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268.4pt" to="386.25pt,2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e3b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3599180</wp:posOffset>
                </wp:positionV>
                <wp:extent cx="6934200" cy="0"/>
                <wp:effectExtent l="9525" t="8255" r="9525" b="10795"/>
                <wp:wrapNone/>
                <wp:docPr id="104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5BAF96" id="Line 118" o:spid="_x0000_s1026" style="position:absolute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3.4pt" to="546pt,2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2aoFAIAACw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3" name="_x_1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E868F" id="_x_109_t" o:spid="_x0000_s1026" type="#_x0000_t202" style="position:absolute;margin-left:0;margin-top:0;width:50pt;height:50pt;z-index:251526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SsJ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+dKw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3446145</wp:posOffset>
                </wp:positionV>
                <wp:extent cx="1443990" cy="142875"/>
                <wp:effectExtent l="0" t="0" r="0" b="1905"/>
                <wp:wrapNone/>
                <wp:docPr id="102" name="_x_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魔術社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9" o:spid="_x0000_s1134" type="#_x0000_t202" style="position:absolute;margin-left:56pt;margin-top:271.35pt;width:113.7pt;height:11.25pt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QeDrwIAALA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魔術社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1" name="_x_1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D7A15" id="_x_110_t" o:spid="_x0000_s1026" type="#_x0000_t202" style="position:absolute;margin-left:0;margin-top:0;width:50pt;height:50pt;z-index:251527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pja+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3446145</wp:posOffset>
                </wp:positionV>
                <wp:extent cx="920115" cy="142875"/>
                <wp:effectExtent l="0" t="0" r="0" b="1905"/>
                <wp:wrapNone/>
                <wp:docPr id="100" name="_x_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101 26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李柏霆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0" o:spid="_x0000_s1135" type="#_x0000_t202" style="position:absolute;margin-left:242.75pt;margin-top:271.35pt;width:72.45pt;height:11.25pt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101 26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李柏霆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9" name="_x_1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1A561" id="_x_111_t" o:spid="_x0000_s1026" type="#_x0000_t202" style="position:absolute;margin-left:0;margin-top:0;width:50pt;height:50pt;z-index:251528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8nk1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3446145</wp:posOffset>
                </wp:positionV>
                <wp:extent cx="520065" cy="142875"/>
                <wp:effectExtent l="0" t="0" r="0" b="1905"/>
                <wp:wrapNone/>
                <wp:docPr id="98" name="_x_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1" o:spid="_x0000_s1136" type="#_x0000_t202" style="position:absolute;margin-left:20.75pt;margin-top:271.35pt;width:40.95pt;height:11.25pt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7" name="_x_1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C0BB6" id="_x_112_t" o:spid="_x0000_s1026" type="#_x0000_t202" style="position:absolute;margin-left:0;margin-top:0;width:50pt;height:50pt;z-index:251529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Hef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2Lx3n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3446145</wp:posOffset>
                </wp:positionV>
                <wp:extent cx="2101215" cy="142875"/>
                <wp:effectExtent l="0" t="0" r="3810" b="1905"/>
                <wp:wrapNone/>
                <wp:docPr id="96" name="_x_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高一信教室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2" o:spid="_x0000_s1137" type="#_x0000_t202" style="position:absolute;margin-left:388.5pt;margin-top:271.35pt;width:165.45pt;height:11.25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高一信教室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5" name="_x_1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0C988" id="_x_113_t" o:spid="_x0000_s1026" type="#_x0000_t202" style="position:absolute;margin-left:0;margin-top:0;width:50pt;height:50pt;z-index:251530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vi+Mg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Ptvi+MgIAAFs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3446145</wp:posOffset>
                </wp:positionV>
                <wp:extent cx="1082040" cy="142875"/>
                <wp:effectExtent l="0" t="0" r="0" b="1905"/>
                <wp:wrapNone/>
                <wp:docPr id="94" name="_x_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鄭開瀛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3" o:spid="_x0000_s1138" type="#_x0000_t202" style="position:absolute;margin-left:164pt;margin-top:271.35pt;width:85.2pt;height:11.25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p/jsAIAAK8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鄭開瀛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3" name="_x_1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C1837" id="_x_114_t" o:spid="_x0000_s1026" type="#_x0000_t202" style="position:absolute;margin-left:0;margin-top:0;width:50pt;height:50pt;z-index:251531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1dx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/OtXc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856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3636645</wp:posOffset>
                </wp:positionV>
                <wp:extent cx="262890" cy="142875"/>
                <wp:effectExtent l="0" t="0" r="0" b="1905"/>
                <wp:wrapNone/>
                <wp:docPr id="92" name="_x_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4" o:spid="_x0000_s1139" type="#_x0000_t202" style="position:absolute;margin-left:.5pt;margin-top:286.35pt;width:20.7pt;height:11.25pt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9zfrw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3599180</wp:posOffset>
                </wp:positionV>
                <wp:extent cx="0" cy="190500"/>
                <wp:effectExtent l="9525" t="8255" r="9525" b="10795"/>
                <wp:wrapNone/>
                <wp:docPr id="91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A4691" id="Line 105" o:spid="_x0000_s1026" style="position:absolute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283.4pt" to="165.75pt,2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ay1EwIAACo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3599180</wp:posOffset>
                </wp:positionV>
                <wp:extent cx="0" cy="190500"/>
                <wp:effectExtent l="9525" t="8255" r="9525" b="10795"/>
                <wp:wrapNone/>
                <wp:docPr id="90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5C32C" id="Line 104" o:spid="_x0000_s1026" style="position:absolute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283.4pt" to="58.5pt,2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oWXEwIAACo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928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3599180</wp:posOffset>
                </wp:positionV>
                <wp:extent cx="0" cy="190500"/>
                <wp:effectExtent l="9525" t="8255" r="9525" b="10795"/>
                <wp:wrapNone/>
                <wp:docPr id="89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2ABCA" id="Line 103" o:spid="_x0000_s1026" style="position:absolute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283.4pt" to="245.25pt,2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KW+FAIAACo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952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3599180</wp:posOffset>
                </wp:positionV>
                <wp:extent cx="0" cy="190500"/>
                <wp:effectExtent l="9525" t="8255" r="9525" b="10795"/>
                <wp:wrapNone/>
                <wp:docPr id="88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8819BA" id="Line 102" o:spid="_x0000_s1026" style="position:absolute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283.4pt" to="546pt,2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4ycEwIAACo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3599180</wp:posOffset>
                </wp:positionV>
                <wp:extent cx="0" cy="190500"/>
                <wp:effectExtent l="9525" t="8255" r="9525" b="10795"/>
                <wp:wrapNone/>
                <wp:docPr id="87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529D5" id="Line 101" o:spid="_x0000_s1026" style="position:absolute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283.4pt" to="312pt,2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DvSFQIAACo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3599180</wp:posOffset>
                </wp:positionV>
                <wp:extent cx="0" cy="190500"/>
                <wp:effectExtent l="9525" t="8255" r="9525" b="10795"/>
                <wp:wrapNone/>
                <wp:docPr id="86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A5010" id="Line 100" o:spid="_x0000_s1026" style="position:absolute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3.4pt" to="0,2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3599180</wp:posOffset>
                </wp:positionV>
                <wp:extent cx="0" cy="190500"/>
                <wp:effectExtent l="9525" t="8255" r="9525" b="10795"/>
                <wp:wrapNone/>
                <wp:docPr id="85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95653F" id="Line 99" o:spid="_x0000_s1026" style="position:absolute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283.4pt" to="386.25pt,2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3789680</wp:posOffset>
                </wp:positionV>
                <wp:extent cx="6934200" cy="0"/>
                <wp:effectExtent l="9525" t="8255" r="9525" b="10795"/>
                <wp:wrapNone/>
                <wp:docPr id="84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C7A5AC" id="Line 98" o:spid="_x0000_s1026" style="position:absolute;z-index:2518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98.4pt" to="546pt,2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toP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" name="_x_1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6AA72" id="_x_115_t" o:spid="_x0000_s1026" type="#_x0000_t202" style="position:absolute;margin-left:0;margin-top:0;width:50pt;height:50pt;z-index:251532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zjR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8c40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3636645</wp:posOffset>
                </wp:positionV>
                <wp:extent cx="1443990" cy="142875"/>
                <wp:effectExtent l="0" t="0" r="0" b="1905"/>
                <wp:wrapNone/>
                <wp:docPr id="82" name="_x_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讀書社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5" o:spid="_x0000_s1140" type="#_x0000_t202" style="position:absolute;margin-left:56pt;margin-top:286.35pt;width:113.7pt;height:11.25pt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讀書社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" name="_x_1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B85EE" id="_x_116_t" o:spid="_x0000_s1026" type="#_x0000_t202" style="position:absolute;margin-left:0;margin-top:0;width:50pt;height:50pt;z-index:251533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ewop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096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3636645</wp:posOffset>
                </wp:positionV>
                <wp:extent cx="920115" cy="142875"/>
                <wp:effectExtent l="0" t="0" r="0" b="1905"/>
                <wp:wrapNone/>
                <wp:docPr id="80" name="_x_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201 41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黃則維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6" o:spid="_x0000_s1141" type="#_x0000_t202" style="position:absolute;margin-left:242.75pt;margin-top:286.35pt;width:72.45pt;height:11.25pt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qY0rwIAAK4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201 41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黃則維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9" name="_x_1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10B0A" id="_x_117_t" o:spid="_x0000_s1026" type="#_x0000_t202" style="position:absolute;margin-left:0;margin-top:0;width:50pt;height:50pt;z-index:251534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3YRy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120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3636645</wp:posOffset>
                </wp:positionV>
                <wp:extent cx="520065" cy="142875"/>
                <wp:effectExtent l="0" t="0" r="0" b="1905"/>
                <wp:wrapNone/>
                <wp:docPr id="78" name="_x_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7" o:spid="_x0000_s1142" type="#_x0000_t202" style="position:absolute;margin-left:20.75pt;margin-top:286.35pt;width:40.95pt;height:11.25pt;z-index:2518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" name="_x_1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FC243" id="_x_118_t" o:spid="_x0000_s1026" type="#_x0000_t202" style="position:absolute;margin-left:0;margin-top:0;width:50pt;height:50pt;z-index:251535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1u50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144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3636645</wp:posOffset>
                </wp:positionV>
                <wp:extent cx="2101215" cy="142875"/>
                <wp:effectExtent l="0" t="0" r="3810" b="1905"/>
                <wp:wrapNone/>
                <wp:docPr id="76" name="_x_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圖書館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8" o:spid="_x0000_s1143" type="#_x0000_t202" style="position:absolute;margin-left:388.5pt;margin-top:286.35pt;width:165.45pt;height:11.25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圖書館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5" name="_x_1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64972" id="_x_119_t" o:spid="_x0000_s1026" type="#_x0000_t202" style="position:absolute;margin-left:0;margin-top:0;width:50pt;height:50pt;z-index:251536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Ghn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cLSgxr&#10;sUb7fj+dLveBkkYJIWNdo06d9QWG7yxeCP0b6ON5zNnbJ+DfPDGwkxoVj+dobBpmavngHHSNZAJJ&#10;J5hshDOA+oh46D6AwM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pkaG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3636645</wp:posOffset>
                </wp:positionV>
                <wp:extent cx="1082040" cy="142875"/>
                <wp:effectExtent l="0" t="0" r="0" b="1905"/>
                <wp:wrapNone/>
                <wp:docPr id="74" name="_x_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黃朱延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9" o:spid="_x0000_s1144" type="#_x0000_t202" style="position:absolute;margin-left:164pt;margin-top:286.35pt;width:85.2pt;height:11.25pt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SWLsAIAAK8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黃朱延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" name="_x_1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03D9B" id="_x_120_t" o:spid="_x0000_s1026" type="#_x0000_t202" style="position:absolute;margin-left:0;margin-top:0;width:50pt;height:50pt;z-index:251537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y0B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pHLQ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192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3827145</wp:posOffset>
                </wp:positionV>
                <wp:extent cx="262890" cy="142875"/>
                <wp:effectExtent l="0" t="0" r="0" b="1905"/>
                <wp:wrapNone/>
                <wp:docPr id="72" name="_x_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0" o:spid="_x0000_s1145" type="#_x0000_t202" style="position:absolute;margin-left:.5pt;margin-top:301.35pt;width:20.7pt;height:11.25pt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3789680</wp:posOffset>
                </wp:positionV>
                <wp:extent cx="0" cy="190500"/>
                <wp:effectExtent l="9525" t="8255" r="9525" b="10795"/>
                <wp:wrapNone/>
                <wp:docPr id="71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284B15" id="Line 85" o:spid="_x0000_s1026" style="position:absolute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298.4pt" to="165.75pt,3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1O9EwIAACk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240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3789680</wp:posOffset>
                </wp:positionV>
                <wp:extent cx="0" cy="190500"/>
                <wp:effectExtent l="9525" t="8255" r="9525" b="10795"/>
                <wp:wrapNone/>
                <wp:docPr id="70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AA344" id="Line 84" o:spid="_x0000_s1026" style="position:absolute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298.4pt" to="58.5pt,3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j1IEwIAACk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2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3789680</wp:posOffset>
                </wp:positionV>
                <wp:extent cx="0" cy="190500"/>
                <wp:effectExtent l="9525" t="8255" r="9525" b="10795"/>
                <wp:wrapNone/>
                <wp:docPr id="69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E2F5E6" id="Line 83" o:spid="_x0000_s1026" style="position:absolute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298.4pt" to="245.25pt,3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rHE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3789680</wp:posOffset>
                </wp:positionV>
                <wp:extent cx="0" cy="190500"/>
                <wp:effectExtent l="9525" t="8255" r="9525" b="10795"/>
                <wp:wrapNone/>
                <wp:docPr id="68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8C006" id="Line 82" o:spid="_x0000_s1026" style="position:absolute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298.4pt" to="546pt,3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98xEg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3789680</wp:posOffset>
                </wp:positionV>
                <wp:extent cx="0" cy="190500"/>
                <wp:effectExtent l="9525" t="8255" r="9525" b="10795"/>
                <wp:wrapNone/>
                <wp:docPr id="67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23024" id="Line 81" o:spid="_x0000_s1026" style="position:absolute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298.4pt" to="312pt,3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6M6FAIAACk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3789680</wp:posOffset>
                </wp:positionV>
                <wp:extent cx="0" cy="190500"/>
                <wp:effectExtent l="9525" t="8255" r="9525" b="10795"/>
                <wp:wrapNone/>
                <wp:docPr id="66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9BFF8" id="Line 80" o:spid="_x0000_s1026" style="position:absolute;z-index:2518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98.4pt" to="0,3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3789680</wp:posOffset>
                </wp:positionV>
                <wp:extent cx="0" cy="190500"/>
                <wp:effectExtent l="9525" t="8255" r="9525" b="10795"/>
                <wp:wrapNone/>
                <wp:docPr id="65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DDE30" id="Line 79" o:spid="_x0000_s1026" style="position:absolute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298.4pt" to="386.25pt,3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llDEwIAACk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3980180</wp:posOffset>
                </wp:positionV>
                <wp:extent cx="6934200" cy="0"/>
                <wp:effectExtent l="9525" t="8255" r="9525" b="10795"/>
                <wp:wrapNone/>
                <wp:docPr id="64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C9E2A" id="Line 78" o:spid="_x0000_s1026" style="position:absolute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3.4pt" to="546pt,3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vXb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" name="_x_1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80E6F" id="_x_121_t" o:spid="_x0000_s1026" type="#_x0000_t202" style="position:absolute;margin-left:0;margin-top:0;width:50pt;height:50pt;z-index:251538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0Kh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UNJYa1&#10;WKN9v5/OpvtASaOEkLGuUafO+gLDdxYvhP4N9PE85uztE/BvnhjYSY2Kx3M0Ng0ztXxwDrpGMoGk&#10;E0w2whlAfUQ8dB9A4OP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1rQq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3827145</wp:posOffset>
                </wp:positionV>
                <wp:extent cx="1443990" cy="142875"/>
                <wp:effectExtent l="0" t="0" r="0" b="1905"/>
                <wp:wrapNone/>
                <wp:docPr id="62" name="_x_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韓國語文社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1" o:spid="_x0000_s1146" type="#_x0000_t202" style="position:absolute;margin-left:56pt;margin-top:301.35pt;width:113.7pt;height:11.25pt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韓國語文社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1" name="_x_1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345D8" id="_x_122_t" o:spid="_x0000_s1026" type="#_x0000_t202" style="position:absolute;margin-left:0;margin-top:0;width:50pt;height:50pt;z-index:251539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0BS1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432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3827145</wp:posOffset>
                </wp:positionV>
                <wp:extent cx="520065" cy="142875"/>
                <wp:effectExtent l="0" t="0" r="0" b="1905"/>
                <wp:wrapNone/>
                <wp:docPr id="60" name="_x_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2" o:spid="_x0000_s1147" type="#_x0000_t202" style="position:absolute;margin-left:20.75pt;margin-top:301.35pt;width:40.95pt;height:11.25pt;z-index:2518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4zwrg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" name="_x_1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F5A5F" id="_x_123_t" o:spid="_x0000_s1026" type="#_x0000_t202" style="position:absolute;margin-left:0;margin-top:0;width:50pt;height:50pt;z-index:251540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+Q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slJYa1&#10;WKN9v5/ObvaBkkYJIWNdo06d9QWG7yxeCP0b6ON5zNnbJ+DfPDGwkxoVj+dobBpmavngHHSNZAJJ&#10;J5hshDOA+oh46D6AwM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R5D5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3827145</wp:posOffset>
                </wp:positionV>
                <wp:extent cx="2101215" cy="142875"/>
                <wp:effectExtent l="0" t="0" r="3810" b="1905"/>
                <wp:wrapNone/>
                <wp:docPr id="58" name="_x_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高二愛教室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3" o:spid="_x0000_s1148" type="#_x0000_t202" style="position:absolute;margin-left:388.5pt;margin-top:301.35pt;width:165.45pt;height:11.25pt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高二愛教室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" name="_x_1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DAAB3" id="_x_124_t" o:spid="_x0000_s1026" type="#_x0000_t202" style="position:absolute;margin-left:0;margin-top:0;width:50pt;height:50pt;z-index:251542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6J0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F9eUWGaw&#10;RrvTbjqb7yIlnRJCpromnXoXKgzfOrwQT2/glM5TzsE9Av8WiIWt1Kh4Okdj3THbynvvoe8kE0g6&#10;wxQjnAE0JMR9/wEEPs4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U+id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480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3827145</wp:posOffset>
                </wp:positionV>
                <wp:extent cx="1082040" cy="142875"/>
                <wp:effectExtent l="0" t="0" r="0" b="1905"/>
                <wp:wrapNone/>
                <wp:docPr id="56" name="_x_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郭哲均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4" o:spid="_x0000_s1149" type="#_x0000_t202" style="position:absolute;margin-left:164pt;margin-top:301.35pt;width:85.2pt;height:11.25pt;z-index:25186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YYpsAIAAK8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郭哲均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" name="_x_1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41DFC" id="_x_125_t" o:spid="_x0000_s1026" type="#_x0000_t202" style="position:absolute;margin-left:0;margin-top:0;width:50pt;height:50pt;z-index:251543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S1V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kUtV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4017645</wp:posOffset>
                </wp:positionV>
                <wp:extent cx="262890" cy="142875"/>
                <wp:effectExtent l="0" t="0" r="0" b="1905"/>
                <wp:wrapNone/>
                <wp:docPr id="54" name="_x_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5" o:spid="_x0000_s1150" type="#_x0000_t202" style="position:absolute;margin-left:.5pt;margin-top:316.35pt;width:20.7pt;height:11.25pt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528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3980180</wp:posOffset>
                </wp:positionV>
                <wp:extent cx="0" cy="190500"/>
                <wp:effectExtent l="9525" t="8255" r="9525" b="10795"/>
                <wp:wrapNone/>
                <wp:docPr id="53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2D7E8" id="Line 67" o:spid="_x0000_s1026" style="position:absolute;z-index:2518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313.4pt" to="165.75pt,3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8IwFA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3980180</wp:posOffset>
                </wp:positionV>
                <wp:extent cx="0" cy="190500"/>
                <wp:effectExtent l="9525" t="8255" r="9525" b="10795"/>
                <wp:wrapNone/>
                <wp:docPr id="52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24CBEA" id="Line 66" o:spid="_x0000_s1026" style="position:absolute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313.4pt" to="58.5pt,3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qzFEw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576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3980180</wp:posOffset>
                </wp:positionV>
                <wp:extent cx="0" cy="190500"/>
                <wp:effectExtent l="9525" t="8255" r="9525" b="10795"/>
                <wp:wrapNone/>
                <wp:docPr id="51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C5D373" id="Line 65" o:spid="_x0000_s1026" style="position:absolute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313.4pt" to="245.25pt,3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24BEw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3980180</wp:posOffset>
                </wp:positionV>
                <wp:extent cx="0" cy="190500"/>
                <wp:effectExtent l="9525" t="8255" r="9525" b="10795"/>
                <wp:wrapNone/>
                <wp:docPr id="50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90BFE8" id="Line 64" o:spid="_x0000_s1026" style="position:absolute;z-index: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313.4pt" to="546pt,3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gD0Eg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3980180</wp:posOffset>
                </wp:positionV>
                <wp:extent cx="0" cy="190500"/>
                <wp:effectExtent l="9525" t="8255" r="9525" b="10795"/>
                <wp:wrapNone/>
                <wp:docPr id="49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ABF209" id="Line 63" o:spid="_x0000_s1026" style="position:absolute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313.4pt" to="312pt,3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ox4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3980180</wp:posOffset>
                </wp:positionV>
                <wp:extent cx="0" cy="190500"/>
                <wp:effectExtent l="9525" t="8255" r="9525" b="10795"/>
                <wp:wrapNone/>
                <wp:docPr id="48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5AEFA" id="Line 62" o:spid="_x0000_s1026" style="position:absolute;z-index:2518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3.4pt" to="0,3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+KNEg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672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3980180</wp:posOffset>
                </wp:positionV>
                <wp:extent cx="0" cy="190500"/>
                <wp:effectExtent l="9525" t="8255" r="9525" b="10795"/>
                <wp:wrapNone/>
                <wp:docPr id="47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FD950" id="Line 61" o:spid="_x0000_s1026" style="position:absolute;z-index:2518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313.4pt" to="386.25pt,3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56GFAIAACk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4170680</wp:posOffset>
                </wp:positionV>
                <wp:extent cx="6934200" cy="0"/>
                <wp:effectExtent l="9525" t="8255" r="9525" b="10795"/>
                <wp:wrapNone/>
                <wp:docPr id="46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CFA8F7" id="Line 60" o:spid="_x0000_s1026" style="position:absolute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28.4pt" to="546pt,3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jHKFAIAACo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" name="_x_1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2A73D" id="_x_126_t" o:spid="_x0000_s1026" type="#_x0000_t202" style="position:absolute;margin-left:0;margin-top:0;width:50pt;height:50pt;z-index:251544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2j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vmCEsNa&#10;rNG+309ny32gpFFCyFjXqFNnfYHhO4sXQv8W+ngec/b2Efh3TwzspEbF4zkam4aZWt47B10jmUDS&#10;CSYb4QygPiIeuo8g8HF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Ejdo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720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4017645</wp:posOffset>
                </wp:positionV>
                <wp:extent cx="1443990" cy="142875"/>
                <wp:effectExtent l="0" t="0" r="0" b="1905"/>
                <wp:wrapNone/>
                <wp:docPr id="44" name="_x_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程式設計研究社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6" o:spid="_x0000_s1151" type="#_x0000_t202" style="position:absolute;margin-left:56pt;margin-top:316.35pt;width:113.7pt;height:11.25pt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程式設計研究社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" name="_x_1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E2D7E" id="_x_127_t" o:spid="_x0000_s1026" type="#_x0000_t202" style="position:absolute;margin-left:0;margin-top:0;width:50pt;height:50pt;z-index:251545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9OX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MrSgxr&#10;sUa7fjed3ewCJY0SQsa6Rp066wsM31q8EPq30MfzmLO3T8C/e2JgKzUqHs/RWDfM1PLBOegayQSS&#10;TjDZCGcA9RFx330EgY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h305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744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4017645</wp:posOffset>
                </wp:positionV>
                <wp:extent cx="920115" cy="142875"/>
                <wp:effectExtent l="0" t="0" r="0" b="1905"/>
                <wp:wrapNone/>
                <wp:docPr id="42" name="_x_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201 37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郭浩雲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7" o:spid="_x0000_s1152" type="#_x0000_t202" style="position:absolute;margin-left:242.75pt;margin-top:316.35pt;width:72.45pt;height:11.25pt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2fmrwIAAK4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201 37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郭浩雲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" name="_x_1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C0D5E" id="_x_128_t" o:spid="_x0000_s1026" type="#_x0000_t202" style="position:absolute;margin-left:0;margin-top:0;width:50pt;height:50pt;z-index:251546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/DM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vmUEsNa&#10;rNG+309ny32gpFFCyFjXqFNnfYHhO4sXQv8W+ngec/b2Efh3TwzspEbF4zkam4aZWt47B10jmUDS&#10;CSYb4QygPiIeuo8g8HF2DJBQ+8q1ER01IvgUFu98LZjsA+F4ePN6kefo4ei67JFoxorny9b58F5C&#10;S+KmpA7ZJXB2evRhCH0OSZmAVmKrtE6Gqw8b7ciJYe9s0xdlQHQ/DtOGdCW9XcwWgxhjnx9DINNI&#10;9i8QrQo4BFq1JV1e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Z/wz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768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4017645</wp:posOffset>
                </wp:positionV>
                <wp:extent cx="520065" cy="142875"/>
                <wp:effectExtent l="0" t="0" r="0" b="1905"/>
                <wp:wrapNone/>
                <wp:docPr id="40" name="_x_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8" o:spid="_x0000_s1153" type="#_x0000_t202" style="position:absolute;margin-left:20.75pt;margin-top:316.35pt;width:40.95pt;height:11.25pt;z-index:2518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hFArw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" name="_x_1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310DE" id="_x_129_t" o:spid="_x0000_s1026" type="#_x0000_t202" style="position:absolute;margin-left:0;margin-top:0;width:50pt;height:50pt;z-index:251547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bzL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dLSgxr&#10;sUb7fj+dLfeBkkYJIWNdo06d9QWG7yxeCP0b6ON5zNnbJ+DfPDGwkxoVj+dobBpmavngHHSNZAJJ&#10;J5hshDOA+oh46D6AwM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tdvM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4017645</wp:posOffset>
                </wp:positionV>
                <wp:extent cx="2101215" cy="142875"/>
                <wp:effectExtent l="0" t="0" r="3810" b="1905"/>
                <wp:wrapNone/>
                <wp:docPr id="38" name="_x_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電腦教室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9" o:spid="_x0000_s1154" type="#_x0000_t202" style="position:absolute;margin-left:388.5pt;margin-top:316.35pt;width:165.45pt;height:11.25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電腦教室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" name="_x_1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D1723" id="_x_130_t" o:spid="_x0000_s1026" type="#_x0000_t202" style="position:absolute;margin-left:0;margin-top:0;width:50pt;height:50pt;z-index:251548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X8b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8/1/G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4017645</wp:posOffset>
                </wp:positionV>
                <wp:extent cx="1082040" cy="142875"/>
                <wp:effectExtent l="0" t="0" r="0" b="1905"/>
                <wp:wrapNone/>
                <wp:docPr id="36" name="_x_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李惠文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0" o:spid="_x0000_s1155" type="#_x0000_t202" style="position:absolute;margin-left:164pt;margin-top:316.35pt;width:85.2pt;height:11.25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李惠文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" name="_x_1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805B9" id="_x_131_t" o:spid="_x0000_s1026" type="#_x0000_t202" style="position:absolute;margin-left:0;margin-top:0;width:50pt;height:50pt;z-index:251549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/A6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9SYliL&#10;Ndr3++l8ug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5PfwO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84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4208145</wp:posOffset>
                </wp:positionV>
                <wp:extent cx="262890" cy="142875"/>
                <wp:effectExtent l="0" t="0" r="0" b="1905"/>
                <wp:wrapNone/>
                <wp:docPr id="34" name="_x_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1" o:spid="_x0000_s1156" type="#_x0000_t202" style="position:absolute;margin-left:.5pt;margin-top:331.35pt;width:20.7pt;height:11.25pt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4170680</wp:posOffset>
                </wp:positionV>
                <wp:extent cx="0" cy="190500"/>
                <wp:effectExtent l="9525" t="8255" r="9525" b="10795"/>
                <wp:wrapNone/>
                <wp:docPr id="3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1E83D" id="Line 47" o:spid="_x0000_s1026" style="position:absolute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5pt,328.4pt" to="165.75pt,3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dbqEwIAACk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4170680</wp:posOffset>
                </wp:positionV>
                <wp:extent cx="0" cy="190500"/>
                <wp:effectExtent l="9525" t="8255" r="9525" b="10795"/>
                <wp:wrapNone/>
                <wp:docPr id="3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60260" id="Line 46" o:spid="_x0000_s1026" style="position:absolute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328.4pt" to="58.5pt,3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Lgf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912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4170680</wp:posOffset>
                </wp:positionV>
                <wp:extent cx="0" cy="190500"/>
                <wp:effectExtent l="9525" t="8255" r="9525" b="10795"/>
                <wp:wrapNone/>
                <wp:docPr id="3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2FFD71" id="Line 45" o:spid="_x0000_s1026" style="position:absolute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328.4pt" to="245.25pt,3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Xrb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4170680</wp:posOffset>
                </wp:positionV>
                <wp:extent cx="0" cy="190500"/>
                <wp:effectExtent l="9525" t="8255" r="9525" b="10795"/>
                <wp:wrapNone/>
                <wp:docPr id="3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6EB63" id="Line 44" o:spid="_x0000_s1026" style="position:absolute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328.4pt" to="546pt,3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BQuEg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960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4170680</wp:posOffset>
                </wp:positionV>
                <wp:extent cx="0" cy="190500"/>
                <wp:effectExtent l="9525" t="8255" r="9525" b="10795"/>
                <wp:wrapNone/>
                <wp:docPr id="2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AB64D" id="Line 43" o:spid="_x0000_s1026" style="position:absolute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328.4pt" to="312pt,3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Jii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4170680</wp:posOffset>
                </wp:positionV>
                <wp:extent cx="0" cy="190500"/>
                <wp:effectExtent l="9525" t="8255" r="9525" b="10795"/>
                <wp:wrapNone/>
                <wp:docPr id="2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E4674" id="Line 42" o:spid="_x0000_s1026" style="position:absolute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28.4pt" to="0,3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ZXEwIAACk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4170680</wp:posOffset>
                </wp:positionV>
                <wp:extent cx="0" cy="190500"/>
                <wp:effectExtent l="9525" t="8255" r="9525" b="10795"/>
                <wp:wrapNone/>
                <wp:docPr id="2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924D98" id="Line 41" o:spid="_x0000_s1026" style="position:absolute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328.4pt" to="386.25pt,3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YpcFAIAACk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4361180</wp:posOffset>
                </wp:positionV>
                <wp:extent cx="6934200" cy="0"/>
                <wp:effectExtent l="9525" t="8255" r="9525" b="10795"/>
                <wp:wrapNone/>
                <wp:docPr id="2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36BA90" id="Line 40" o:spid="_x0000_s1026" style="position:absolute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43.4pt" to="546pt,3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YgpFAIAACo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" name="_x_1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9F243" id="_x_132_t" o:spid="_x0000_s1026" type="#_x0000_t202" style="position:absolute;margin-left:0;margin-top:0;width:50pt;height:50pt;z-index:251550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Mb6AMwxAgAAWw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4208145</wp:posOffset>
                </wp:positionV>
                <wp:extent cx="1443990" cy="142875"/>
                <wp:effectExtent l="0" t="0" r="0" b="1905"/>
                <wp:wrapNone/>
                <wp:docPr id="24" name="_x_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健康促進休閒社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2" o:spid="_x0000_s1157" type="#_x0000_t202" style="position:absolute;margin-left:56pt;margin-top:331.35pt;width:113.7pt;height:11.25pt;z-index:2518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健康促進休閒社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" name="_x_1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40BD8" id="_x_133_t" o:spid="_x0000_s1026" type="#_x0000_t202" style="position:absolute;margin-left:0;margin-top:0;width:50pt;height:50pt;z-index:251551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Q74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tTYliL&#10;Ndr3++l8vg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sUO+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080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4208145</wp:posOffset>
                </wp:positionV>
                <wp:extent cx="920115" cy="142875"/>
                <wp:effectExtent l="0" t="0" r="0" b="1905"/>
                <wp:wrapNone/>
                <wp:docPr id="22" name="_x_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103 44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黃子宸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3" o:spid="_x0000_s1158" type="#_x0000_t202" style="position:absolute;margin-left:242.75pt;margin-top:331.35pt;width:72.45pt;height:11.25pt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fY5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103 44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黃子宸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" name="_x_1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8CC81" id="_x_134_t" o:spid="_x0000_s1026" type="#_x0000_t202" style="position:absolute;margin-left:0;margin-top:0;width:50pt;height:50pt;z-index:251552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Ai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KtIC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4208145</wp:posOffset>
                </wp:positionV>
                <wp:extent cx="520065" cy="142875"/>
                <wp:effectExtent l="0" t="0" r="0" b="1905"/>
                <wp:wrapNone/>
                <wp:docPr id="20" name="_x_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4" o:spid="_x0000_s1159" type="#_x0000_t202" style="position:absolute;margin-left:20.75pt;margin-top:331.35pt;width:40.95pt;height:11.25pt;z-index:2518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6pJrw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" name="_x_1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129E2" id="_x_135_t" o:spid="_x0000_s1026" type="#_x0000_t202" style="position:absolute;margin-left:0;margin-top:0;width:50pt;height:50pt;z-index:251553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H1k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ZR9Z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4208145</wp:posOffset>
                </wp:positionV>
                <wp:extent cx="2101215" cy="142875"/>
                <wp:effectExtent l="0" t="0" r="3810" b="1905"/>
                <wp:wrapNone/>
                <wp:docPr id="18" name="_x_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國防教室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5" o:spid="_x0000_s1160" type="#_x0000_t202" style="position:absolute;margin-left:388.5pt;margin-top:331.35pt;width:165.45pt;height:11.25pt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國防教室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" name="_x_1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7B211" id="_x_136_t" o:spid="_x0000_s1026" type="#_x0000_t202" style="position:absolute;margin-left:0;margin-top:0;width:50pt;height:50pt;z-index:251554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e4t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bh7i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152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4208145</wp:posOffset>
                </wp:positionV>
                <wp:extent cx="1082040" cy="142875"/>
                <wp:effectExtent l="0" t="0" r="0" b="1905"/>
                <wp:wrapNone/>
                <wp:docPr id="16" name="_x_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胡夏云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6" o:spid="_x0000_s1161" type="#_x0000_t202" style="position:absolute;margin-left:164pt;margin-top:331.35pt;width:85.2pt;height:11.25pt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5oFrgIAAK8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胡夏云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4371340</wp:posOffset>
                </wp:positionV>
                <wp:extent cx="6936105" cy="220980"/>
                <wp:effectExtent l="9525" t="8890" r="7620" b="8255"/>
                <wp:wrapNone/>
                <wp:docPr id="1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6105" cy="22098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42D79" id="_x0_1" o:spid="_x0000_s1026" style="position:absolute;margin-left:0;margin-top:344.2pt;width:546.15pt;height:17.4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" fillcolor="#d7d7d7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" name="_x_1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0AA0F" id="_x_137_t" o:spid="_x0000_s1026" type="#_x0000_t202" style="position:absolute;margin-left:0;margin-top:0;width:50pt;height:50pt;z-index:251555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GWSMw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2Rlk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200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4418965</wp:posOffset>
                </wp:positionV>
                <wp:extent cx="843915" cy="152400"/>
                <wp:effectExtent l="0" t="0" r="3810" b="635"/>
                <wp:wrapNone/>
                <wp:docPr id="13" name="_x_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9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共　　個社團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7" o:spid="_x0000_s1162" type="#_x0000_t202" style="position:absolute;margin-left:64.5pt;margin-top:347.95pt;width:66.45pt;height:12pt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共　　個社團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" name="_x_1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2E9D3" id="_x_138_t" o:spid="_x0000_s1026" type="#_x0000_t202" style="position:absolute;margin-left:0;margin-top:0;width:50pt;height:50pt;z-index:251556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cfcMw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XbnH3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224" behindDoc="0" locked="0" layoutInCell="1" allowOverlap="1">
                <wp:simplePos x="0" y="0"/>
                <wp:positionH relativeFrom="column">
                  <wp:posOffset>5382260</wp:posOffset>
                </wp:positionH>
                <wp:positionV relativeFrom="paragraph">
                  <wp:posOffset>4418330</wp:posOffset>
                </wp:positionV>
                <wp:extent cx="1396365" cy="142875"/>
                <wp:effectExtent l="635" t="0" r="3175" b="1270"/>
                <wp:wrapNone/>
                <wp:docPr id="11" name="_x_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63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right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製表日期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:0108.04.23</w:t>
                            </w:r>
                          </w:p>
                        </w:txbxContent>
                      </wps:txbx>
                      <wps:bodyPr rot="0" vert="horz" wrap="square" lIns="0" tIns="0" rIns="2540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8" o:spid="_x0000_s1163" type="#_x0000_t202" style="position:absolute;margin-left:423.8pt;margin-top:347.9pt;width:109.95pt;height:11.25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a6JtQIAALM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" filled="f" stroked="f">
                <v:textbox style="mso-fit-shape-to-text:t" inset="0,0,2pt,0">
                  <w:txbxContent>
                    <w:p w:rsidR="00000000" w:rsidRDefault="0076644D">
                      <w:pPr>
                        <w:jc w:val="right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製表日期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:0108.04.23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24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4590415</wp:posOffset>
                </wp:positionV>
                <wp:extent cx="6924675" cy="0"/>
                <wp:effectExtent l="9525" t="8890" r="9525" b="10160"/>
                <wp:wrapNone/>
                <wp:docPr id="1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36797" id="Line 24" o:spid="_x0000_s1026" style="position:absolute;z-index:2518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361.45pt" to="546pt,3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elQFAIAACo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4361815</wp:posOffset>
                </wp:positionV>
                <wp:extent cx="0" cy="228600"/>
                <wp:effectExtent l="9525" t="8890" r="9525" b="10160"/>
                <wp:wrapNone/>
                <wp:docPr id="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6F3BD" id="Line 23" o:spid="_x0000_s1026" style="position:absolute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43.45pt" to="0,3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5dJEgIAACg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296" behindDoc="0" locked="0" layoutInCell="1" allowOverlap="1">
                <wp:simplePos x="0" y="0"/>
                <wp:positionH relativeFrom="column">
                  <wp:posOffset>6934200</wp:posOffset>
                </wp:positionH>
                <wp:positionV relativeFrom="paragraph">
                  <wp:posOffset>4361815</wp:posOffset>
                </wp:positionV>
                <wp:extent cx="0" cy="228600"/>
                <wp:effectExtent l="9525" t="8890" r="9525" b="10160"/>
                <wp:wrapNone/>
                <wp:docPr id="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D82CA" id="Line 22" o:spid="_x0000_s1026" style="position:absolute;z-index:2518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6pt,343.45pt" to="546pt,3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vm8EgIAACg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_x_1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81C09" id="_x_139_t" o:spid="_x0000_s1026" type="#_x0000_t202" style="position:absolute;margin-left:0;margin-top:0;width:50pt;height:50pt;z-index:251557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AJsiD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320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4399915</wp:posOffset>
                </wp:positionV>
                <wp:extent cx="405765" cy="171450"/>
                <wp:effectExtent l="0" t="0" r="3810" b="635"/>
                <wp:wrapNone/>
                <wp:docPr id="6" name="_x_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合計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9" o:spid="_x0000_s1164" type="#_x0000_t202" style="position:absolute;margin-left:18.75pt;margin-top:346.45pt;width:31.95pt;height:13.5pt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合計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344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4361815</wp:posOffset>
                </wp:positionV>
                <wp:extent cx="0" cy="228600"/>
                <wp:effectExtent l="9525" t="8890" r="9525" b="10160"/>
                <wp:wrapNone/>
                <wp:docPr id="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093108" id="Line 19" o:spid="_x0000_s1026" style="position:absolute;z-index:2518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343.45pt" to="58.5pt,3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cIGEgIAACg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" name="_x_1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C78A0" id="_x_140_t" o:spid="_x0000_s1026" type="#_x0000_t202" style="position:absolute;margin-left:0;margin-top:0;width:50pt;height:50pt;z-index:251558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gTNSF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368" behindDoc="0" locked="0" layoutInCell="1" allowOverlap="1">
                <wp:simplePos x="0" y="0"/>
                <wp:positionH relativeFrom="column">
                  <wp:posOffset>901700</wp:posOffset>
                </wp:positionH>
                <wp:positionV relativeFrom="paragraph">
                  <wp:posOffset>4418330</wp:posOffset>
                </wp:positionV>
                <wp:extent cx="262890" cy="142875"/>
                <wp:effectExtent l="0" t="0" r="0" b="1270"/>
                <wp:wrapNone/>
                <wp:docPr id="3" name="_x_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0" o:spid="_x0000_s1165" type="#_x0000_t202" style="position:absolute;margin-left:71pt;margin-top:347.9pt;width:20.7pt;height:11.25pt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6644D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" name="_x_1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7D466" id="_x_141_t" o:spid="_x0000_s1026" type="#_x0000_t202" style="position:absolute;margin-left:0;margin-top:0;width:50pt;height:50pt;z-index:251559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HPas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392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4418330</wp:posOffset>
                </wp:positionV>
                <wp:extent cx="3815715" cy="142875"/>
                <wp:effectExtent l="0" t="0" r="3810" b="1270"/>
                <wp:wrapNone/>
                <wp:docPr id="1" name="_x_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57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76644D"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一年級：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288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人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;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二年級：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290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人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 xml:space="preserve"> ; 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三年級：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352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人</w:t>
                            </w:r>
                            <w:r>
                              <w:rPr>
                                <w:rFonts w:ascii="新細明體" w:eastAsia="新細明體" w:hAnsi="新細明體"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1" o:spid="_x0000_s1166" type="#_x0000_t202" style="position:absolute;margin-left:132pt;margin-top:347.9pt;width:300.45pt;height:11.25pt;z-index:25189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76644D"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一年級：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288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人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;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二年級：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290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人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 xml:space="preserve"> ; 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三年級：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352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人</w:t>
                      </w:r>
                      <w:r>
                        <w:rPr>
                          <w:rFonts w:ascii="新細明體" w:eastAsia="新細明體" w:hAnsi="新細明體" w:hint="eastAsia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00000">
      <w:pgSz w:w="11905" w:h="16838"/>
      <w:pgMar w:top="1260" w:right="480" w:bottom="640" w:left="480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44D" w:rsidRDefault="0076644D" w:rsidP="0076644D">
      <w:r>
        <w:separator/>
      </w:r>
    </w:p>
  </w:endnote>
  <w:endnote w:type="continuationSeparator" w:id="0">
    <w:p w:rsidR="0076644D" w:rsidRDefault="0076644D" w:rsidP="00766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44D" w:rsidRDefault="0076644D" w:rsidP="0076644D">
      <w:r>
        <w:separator/>
      </w:r>
    </w:p>
  </w:footnote>
  <w:footnote w:type="continuationSeparator" w:id="0">
    <w:p w:rsidR="0076644D" w:rsidRDefault="0076644D" w:rsidP="00766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useFELayou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76644D"/>
    <w:rsid w:val="0076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DFB84CB-79B7-4A03-8DA4-8A12EF3CC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3">
    <w:name w:val="header"/>
    <w:basedOn w:val="a"/>
    <w:link w:val="a4"/>
    <w:uiPriority w:val="99"/>
    <w:unhideWhenUsed/>
    <w:rsid w:val="007664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6644D"/>
  </w:style>
  <w:style w:type="paragraph" w:styleId="a5">
    <w:name w:val="footer"/>
    <w:basedOn w:val="a"/>
    <w:link w:val="a6"/>
    <w:uiPriority w:val="99"/>
    <w:unhideWhenUsed/>
    <w:rsid w:val="007664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66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2019-04-23T03:43:00Z</dcterms:created>
  <dcterms:modified xsi:type="dcterms:W3CDTF">2019-04-23T03:43:00Z</dcterms:modified>
</cp:coreProperties>
</file>