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913E2A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564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-59690</wp:posOffset>
                </wp:positionV>
                <wp:extent cx="6936105" cy="230505"/>
                <wp:effectExtent l="9525" t="6985" r="7620" b="10160"/>
                <wp:wrapNone/>
                <wp:docPr id="459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6105" cy="23050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C9872D" id="_x0_1" o:spid="_x0000_s1026" style="position:absolute;margin-left:0;margin-top:-4.7pt;width:546.15pt;height:18.15pt;z-index:25156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" fillcolor="#d7d7d7" strokecolor="whit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3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8" name="_x_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50FDC8" id="_x0000_t202" coordsize="21600,21600" o:spt="202" path="m,l,21600r21600,l21600,xe">
                <v:stroke joinstyle="miter"/>
                <v:path gradientshapeok="t" o:connecttype="rect"/>
              </v:shapetype>
              <v:shape id="_x_1_t" o:spid="_x0000_s1026" type="#_x0000_t202" style="position:absolute;margin-left:0;margin-top:0;width:50pt;height:50pt;z-index:251423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AlJYAJ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5568" behindDoc="0" locked="0" layoutInCell="1" allowOverlap="1">
                <wp:simplePos x="0" y="0"/>
                <wp:positionH relativeFrom="column">
                  <wp:posOffset>390525</wp:posOffset>
                </wp:positionH>
                <wp:positionV relativeFrom="paragraph">
                  <wp:posOffset>-21590</wp:posOffset>
                </wp:positionV>
                <wp:extent cx="405765" cy="171450"/>
                <wp:effectExtent l="0" t="0" r="3810" b="2540"/>
                <wp:wrapNone/>
                <wp:docPr id="457" name="_x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76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代碼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" o:spid="_x0000_s1026" type="#_x0000_t202" style="position:absolute;margin-left:30.75pt;margin-top:-1.7pt;width:31.95pt;height:13.5pt;z-index:25156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" filled="f" stroked="f">
                <v:textbox style="mso-fit-shape-to-text:t" inset="0,0,0,0">
                  <w:txbxContent>
                    <w:p w:rsidR="00000000" w:rsidRDefault="00913E2A">
                      <w:r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代碼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4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6" name="_x_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2EA318" id="_x_2_t" o:spid="_x0000_s1026" type="#_x0000_t202" style="position:absolute;margin-left:0;margin-top:0;width:50pt;height:50pt;z-index:251424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9OG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C9c9OG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6592" behindDoc="0" locked="0" layoutInCell="1" allowOverlap="1">
                <wp:simplePos x="0" y="0"/>
                <wp:positionH relativeFrom="column">
                  <wp:posOffset>3171825</wp:posOffset>
                </wp:positionH>
                <wp:positionV relativeFrom="paragraph">
                  <wp:posOffset>-21590</wp:posOffset>
                </wp:positionV>
                <wp:extent cx="862965" cy="171450"/>
                <wp:effectExtent l="0" t="0" r="3810" b="2540"/>
                <wp:wrapNone/>
                <wp:docPr id="455" name="_x_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社團負責人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" o:spid="_x0000_s1027" type="#_x0000_t202" style="position:absolute;margin-left:249.75pt;margin-top:-1.7pt;width:67.95pt;height:13.5pt;z-index:25156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913E2A">
                      <w:r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社團負責人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5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4" name="_x_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270F61" id="_x_3_t" o:spid="_x0000_s1026" type="#_x0000_t202" style="position:absolute;margin-left:0;margin-top:0;width:50pt;height:50pt;z-index:251425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IMO6zj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7616" behindDoc="0" locked="0" layoutInCell="1" allowOverlap="1">
                <wp:simplePos x="0" y="0"/>
                <wp:positionH relativeFrom="column">
                  <wp:posOffset>5619750</wp:posOffset>
                </wp:positionH>
                <wp:positionV relativeFrom="paragraph">
                  <wp:posOffset>-21590</wp:posOffset>
                </wp:positionV>
                <wp:extent cx="710565" cy="171450"/>
                <wp:effectExtent l="0" t="0" r="3810" b="2540"/>
                <wp:wrapNone/>
                <wp:docPr id="453" name="_x_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集社地點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" o:spid="_x0000_s1028" type="#_x0000_t202" style="position:absolute;margin-left:442.5pt;margin-top:-1.7pt;width:55.95pt;height:13.5pt;z-index:25156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913E2A">
                      <w:r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集社地點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6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2" name="_x_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099A3C" id="_x_4_t" o:spid="_x0000_s1026" type="#_x0000_t202" style="position:absolute;margin-left:0;margin-top:0;width:50pt;height:50pt;z-index:251426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jVE+uz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8640" behindDoc="0" locked="0" layoutInCell="1" allowOverlap="1">
                <wp:simplePos x="0" y="0"/>
                <wp:positionH relativeFrom="column">
                  <wp:posOffset>-50800</wp:posOffset>
                </wp:positionH>
                <wp:positionV relativeFrom="paragraph">
                  <wp:posOffset>-365125</wp:posOffset>
                </wp:positionV>
                <wp:extent cx="7035165" cy="219075"/>
                <wp:effectExtent l="0" t="0" r="0" b="3175"/>
                <wp:wrapNone/>
                <wp:docPr id="451" name="_x_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516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黎明高級中學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國中部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) 107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學年度第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學期社團概況表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" o:spid="_x0000_s1029" type="#_x0000_t202" style="position:absolute;margin-left:-4pt;margin-top:-28.75pt;width:553.95pt;height:17.25pt;z-index:25156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黎明高級中學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(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國中部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) 107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學年度第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學期社團概況表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966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-59690</wp:posOffset>
                </wp:positionV>
                <wp:extent cx="6924675" cy="0"/>
                <wp:effectExtent l="9525" t="6985" r="9525" b="12065"/>
                <wp:wrapNone/>
                <wp:docPr id="450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B1E3C9" id="Line 14" o:spid="_x0000_s1026" style="position:absolute;z-index:25156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-4.7pt" to="546pt,-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leXFA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7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49" name="_x_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DABEDB" id="_x_5_t" o:spid="_x0000_s1026" type="#_x0000_t202" style="position:absolute;margin-left:0;margin-top:0;width:50pt;height:50pt;z-index:251427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C3zVNu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0688" behindDoc="0" locked="0" layoutInCell="1" allowOverlap="1">
                <wp:simplePos x="0" y="0"/>
                <wp:positionH relativeFrom="column">
                  <wp:posOffset>1123950</wp:posOffset>
                </wp:positionH>
                <wp:positionV relativeFrom="paragraph">
                  <wp:posOffset>-21590</wp:posOffset>
                </wp:positionV>
                <wp:extent cx="710565" cy="171450"/>
                <wp:effectExtent l="0" t="0" r="3810" b="2540"/>
                <wp:wrapNone/>
                <wp:docPr id="448" name="_x_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社團名稱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" o:spid="_x0000_s1030" type="#_x0000_t202" style="position:absolute;margin-left:88.5pt;margin-top:-1.7pt;width:55.95pt;height:13.5pt;z-index:25157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913E2A">
                      <w:r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社團名稱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1712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-50165</wp:posOffset>
                </wp:positionV>
                <wp:extent cx="0" cy="228600"/>
                <wp:effectExtent l="9525" t="6985" r="9525" b="12065"/>
                <wp:wrapNone/>
                <wp:docPr id="447" name="Line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A712C9" id="Line 461" o:spid="_x0000_s1026" style="position:absolute;z-index:25157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-3.95pt" to="58.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8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46" name="_x_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513B2" id="_x_6_t" o:spid="_x0000_s1026" type="#_x0000_t202" style="position:absolute;margin-left:0;margin-top:0;width:50pt;height:50pt;z-index:251428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fdL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CwSfdL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2736" behindDoc="0" locked="0" layoutInCell="1" allowOverlap="1">
                <wp:simplePos x="0" y="0"/>
                <wp:positionH relativeFrom="column">
                  <wp:posOffset>2324100</wp:posOffset>
                </wp:positionH>
                <wp:positionV relativeFrom="paragraph">
                  <wp:posOffset>-21590</wp:posOffset>
                </wp:positionV>
                <wp:extent cx="710565" cy="171450"/>
                <wp:effectExtent l="0" t="0" r="3810" b="2540"/>
                <wp:wrapNone/>
                <wp:docPr id="445" name="_x_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指導老師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" o:spid="_x0000_s1031" type="#_x0000_t202" style="position:absolute;margin-left:183pt;margin-top:-1.7pt;width:55.95pt;height:13.5pt;z-index:25157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913E2A">
                      <w:r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指導老師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760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-50165</wp:posOffset>
                </wp:positionV>
                <wp:extent cx="0" cy="228600"/>
                <wp:effectExtent l="9525" t="6985" r="9525" b="12065"/>
                <wp:wrapNone/>
                <wp:docPr id="444" name="Line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81B50B" id="Line 458" o:spid="_x0000_s1026" style="position:absolute;z-index:25157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75pt,-3.95pt" to="165.7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RT+FQ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9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43" name="_x_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074F2E" id="_x_7_t" o:spid="_x0000_s1026" type="#_x0000_t202" style="position:absolute;margin-left:0;margin-top:0;width:50pt;height:50pt;z-index:251429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si74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4784" behindDoc="0" locked="0" layoutInCell="1" allowOverlap="1">
                <wp:simplePos x="0" y="0"/>
                <wp:positionH relativeFrom="column">
                  <wp:posOffset>4143375</wp:posOffset>
                </wp:positionH>
                <wp:positionV relativeFrom="paragraph">
                  <wp:posOffset>-21590</wp:posOffset>
                </wp:positionV>
                <wp:extent cx="710565" cy="171450"/>
                <wp:effectExtent l="0" t="0" r="3810" b="2540"/>
                <wp:wrapNone/>
                <wp:docPr id="442" name="_x_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聯絡電話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" o:spid="_x0000_s1032" type="#_x0000_t202" style="position:absolute;margin-left:326.25pt;margin-top:-1.7pt;width:55.95pt;height:13.5pt;z-index:25157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913E2A">
                      <w:r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聯絡電話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5808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-50165</wp:posOffset>
                </wp:positionV>
                <wp:extent cx="0" cy="228600"/>
                <wp:effectExtent l="9525" t="6985" r="9525" b="12065"/>
                <wp:wrapNone/>
                <wp:docPr id="441" name="Line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0CBCF0" id="Line 455" o:spid="_x0000_s1026" style="position:absolute;z-index:25157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25pt,-3.95pt" to="245.2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P4YFQ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6832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-50165</wp:posOffset>
                </wp:positionV>
                <wp:extent cx="0" cy="228600"/>
                <wp:effectExtent l="9525" t="6985" r="9525" b="12065"/>
                <wp:wrapNone/>
                <wp:docPr id="440" name="Line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03E54F" id="Line 454" o:spid="_x0000_s1026" style="position:absolute;z-index:25157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pt,-3.95pt" to="312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9c6FA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7856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-50165</wp:posOffset>
                </wp:positionV>
                <wp:extent cx="0" cy="228600"/>
                <wp:effectExtent l="9525" t="6985" r="9525" b="12065"/>
                <wp:wrapNone/>
                <wp:docPr id="439" name="Line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9B1930" id="Line 453" o:spid="_x0000_s1026" style="position:absolute;z-index:25157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25pt,-3.95pt" to="386.2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8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-50165</wp:posOffset>
                </wp:positionV>
                <wp:extent cx="0" cy="228600"/>
                <wp:effectExtent l="9525" t="6985" r="9525" b="12065"/>
                <wp:wrapNone/>
                <wp:docPr id="438" name="Line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8C674A" id="Line 452" o:spid="_x0000_s1026" style="position:absolute;z-index:25157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3.95pt" to="0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SUWFA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9904" behindDoc="0" locked="0" layoutInCell="1" allowOverlap="1">
                <wp:simplePos x="0" y="0"/>
                <wp:positionH relativeFrom="column">
                  <wp:posOffset>6934200</wp:posOffset>
                </wp:positionH>
                <wp:positionV relativeFrom="paragraph">
                  <wp:posOffset>-50165</wp:posOffset>
                </wp:positionV>
                <wp:extent cx="0" cy="228600"/>
                <wp:effectExtent l="9525" t="6985" r="9525" b="12065"/>
                <wp:wrapNone/>
                <wp:docPr id="437" name="Line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BB8862" id="Line 451" o:spid="_x0000_s1026" style="position:absolute;z-index:25157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6pt,-3.95pt" to="546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0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168910</wp:posOffset>
                </wp:positionV>
                <wp:extent cx="6934200" cy="0"/>
                <wp:effectExtent l="9525" t="6985" r="9525" b="12065"/>
                <wp:wrapNone/>
                <wp:docPr id="436" name="Line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C0FCC0" id="Line 450" o:spid="_x0000_s1026" style="position:absolute;z-index:25158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.3pt" to="546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0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5" name="_x_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FE209E" id="_x_8_t" o:spid="_x0000_s1026" type="#_x0000_t202" style="position:absolute;margin-left:0;margin-top:0;width:50pt;height:50pt;z-index:251430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3rME7j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-21590</wp:posOffset>
                </wp:positionV>
                <wp:extent cx="405765" cy="171450"/>
                <wp:effectExtent l="0" t="0" r="3810" b="2540"/>
                <wp:wrapNone/>
                <wp:docPr id="434" name="_x_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76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序號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" o:spid="_x0000_s1033" type="#_x0000_t202" style="position:absolute;margin-left:1.5pt;margin-top:-1.7pt;width:31.95pt;height:13.5pt;z-index:25158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913E2A">
                      <w:r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序號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1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3" name="_x_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6D0F5D" id="_x_9_t" o:spid="_x0000_s1026" type="#_x0000_t202" style="position:absolute;margin-left:0;margin-top:0;width:50pt;height:50pt;z-index:251431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8QyFg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976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206375</wp:posOffset>
                </wp:positionV>
                <wp:extent cx="262890" cy="142875"/>
                <wp:effectExtent l="0" t="0" r="0" b="3175"/>
                <wp:wrapNone/>
                <wp:docPr id="432" name="_x_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" o:spid="_x0000_s1034" type="#_x0000_t202" style="position:absolute;margin-left:.5pt;margin-top:16.25pt;width:20.7pt;height:11.25pt;z-index:25158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TyOrQIAAKs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000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168910</wp:posOffset>
                </wp:positionV>
                <wp:extent cx="0" cy="190500"/>
                <wp:effectExtent l="9525" t="6985" r="9525" b="12065"/>
                <wp:wrapNone/>
                <wp:docPr id="431" name="Line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4DB6B1" id="Line 445" o:spid="_x0000_s1026" style="position:absolute;z-index:25158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75pt,13.3pt" to="165.75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EFGFA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168910</wp:posOffset>
                </wp:positionV>
                <wp:extent cx="0" cy="190500"/>
                <wp:effectExtent l="9525" t="6985" r="9525" b="12065"/>
                <wp:wrapNone/>
                <wp:docPr id="430" name="Line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53177A" id="Line 444" o:spid="_x0000_s1026" style="position:absolute;z-index:25158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13.3pt" to="58.5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2hkFA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048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168910</wp:posOffset>
                </wp:positionV>
                <wp:extent cx="0" cy="190500"/>
                <wp:effectExtent l="9525" t="6985" r="9525" b="12065"/>
                <wp:wrapNone/>
                <wp:docPr id="429" name="Line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8A6A5A" id="Line 443" o:spid="_x0000_s1026" style="position:absolute;z-index:25158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25pt,13.3pt" to="245.25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UhNFA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072" behindDoc="0" locked="0" layoutInCell="1" allowOverlap="1">
                <wp:simplePos x="0" y="0"/>
                <wp:positionH relativeFrom="column">
                  <wp:posOffset>6934200</wp:posOffset>
                </wp:positionH>
                <wp:positionV relativeFrom="paragraph">
                  <wp:posOffset>168910</wp:posOffset>
                </wp:positionV>
                <wp:extent cx="0" cy="190500"/>
                <wp:effectExtent l="9525" t="6985" r="9525" b="12065"/>
                <wp:wrapNone/>
                <wp:docPr id="428" name="Line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884E1C" id="Line 442" o:spid="_x0000_s1026" style="position:absolute;z-index:25158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6pt,13.3pt" to="546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mFvFA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096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168910</wp:posOffset>
                </wp:positionV>
                <wp:extent cx="0" cy="190500"/>
                <wp:effectExtent l="9525" t="6985" r="9525" b="12065"/>
                <wp:wrapNone/>
                <wp:docPr id="427" name="Line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E61D6F" id="Line 441" o:spid="_x0000_s1026" style="position:absolute;z-index:2515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pt,13.3pt" to="312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9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168910</wp:posOffset>
                </wp:positionV>
                <wp:extent cx="0" cy="190500"/>
                <wp:effectExtent l="9525" t="6985" r="9525" b="12065"/>
                <wp:wrapNone/>
                <wp:docPr id="426" name="Line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E00434" id="Line 440" o:spid="_x0000_s1026" style="position:absolute;z-index:25158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.3pt" to="0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168910</wp:posOffset>
                </wp:positionV>
                <wp:extent cx="0" cy="190500"/>
                <wp:effectExtent l="9525" t="6985" r="9525" b="12065"/>
                <wp:wrapNone/>
                <wp:docPr id="425" name="Line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763197" id="Line 439" o:spid="_x0000_s1026" style="position:absolute;z-index:25159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25pt,13.3pt" to="386.25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359410</wp:posOffset>
                </wp:positionV>
                <wp:extent cx="6934200" cy="0"/>
                <wp:effectExtent l="9525" t="6985" r="9525" b="12065"/>
                <wp:wrapNone/>
                <wp:docPr id="424" name="Line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663003" id="Line 438" o:spid="_x0000_s1026" style="position:absolute;z-index:25159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8.3pt" to="546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6uMFQIAACw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2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3" name="_x_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6B2FF" id="_x_10_t" o:spid="_x0000_s1026" type="#_x0000_t202" style="position:absolute;margin-left:0;margin-top:0;width:50pt;height:50pt;z-index:251432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bRJNA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+5tE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ragraph">
                  <wp:posOffset>206375</wp:posOffset>
                </wp:positionV>
                <wp:extent cx="1443990" cy="142875"/>
                <wp:effectExtent l="0" t="0" r="0" b="3175"/>
                <wp:wrapNone/>
                <wp:docPr id="422" name="_x_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9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熱舞社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" o:spid="_x0000_s1035" type="#_x0000_t202" style="position:absolute;margin-left:56pt;margin-top:16.25pt;width:113.7pt;height:11.25pt;z-index:25159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熱舞社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3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1" name="_x_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EC316" id="_x_11_t" o:spid="_x0000_s1026" type="#_x0000_t202" style="position:absolute;margin-left:0;margin-top:0;width:50pt;height:50pt;z-index:251433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NYd08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>
                <wp:simplePos x="0" y="0"/>
                <wp:positionH relativeFrom="column">
                  <wp:posOffset>3082925</wp:posOffset>
                </wp:positionH>
                <wp:positionV relativeFrom="paragraph">
                  <wp:posOffset>206375</wp:posOffset>
                </wp:positionV>
                <wp:extent cx="920115" cy="142875"/>
                <wp:effectExtent l="0" t="0" r="0" b="3175"/>
                <wp:wrapNone/>
                <wp:docPr id="420" name="_x_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1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207 19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楊子薰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" o:spid="_x0000_s1036" type="#_x0000_t202" style="position:absolute;margin-left:242.75pt;margin-top:16.25pt;width:72.45pt;height:11.25pt;z-index:25159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207 19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楊子薰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4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9" name="_x_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95293C" id="_x_12_t" o:spid="_x0000_s1026" type="#_x0000_t202" style="position:absolute;margin-left:0;margin-top:0;width:50pt;height:50pt;z-index:251434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FIQ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ThSE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206375</wp:posOffset>
                </wp:positionV>
                <wp:extent cx="520065" cy="142875"/>
                <wp:effectExtent l="0" t="0" r="0" b="3175"/>
                <wp:wrapNone/>
                <wp:docPr id="418" name="_x_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" o:spid="_x0000_s1037" type="#_x0000_t202" style="position:absolute;margin-left:20.75pt;margin-top:16.25pt;width:40.95pt;height:11.25pt;z-index:2515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5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7" name="_x_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C642C1" id="_x_13_t" o:spid="_x0000_s1026" type="#_x0000_t202" style="position:absolute;margin-left:0;margin-top:0;width:50pt;height:50pt;z-index:251435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7j7NA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r/uP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206375</wp:posOffset>
                </wp:positionV>
                <wp:extent cx="2101215" cy="142875"/>
                <wp:effectExtent l="0" t="0" r="3810" b="3175"/>
                <wp:wrapNone/>
                <wp:docPr id="416" name="_x_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2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風雨球場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" o:spid="_x0000_s1038" type="#_x0000_t202" style="position:absolute;margin-left:388.5pt;margin-top:16.25pt;width:165.45pt;height:11.25pt;z-index: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913E2A"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風雨球場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6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5" name="_x_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9B5F7F" id="_x_14_t" o:spid="_x0000_s1026" type="#_x0000_t202" style="position:absolute;margin-left:0;margin-top:0;width:50pt;height:50pt;z-index:251436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NoGNAIAAFs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l82g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206375</wp:posOffset>
                </wp:positionV>
                <wp:extent cx="1082040" cy="142875"/>
                <wp:effectExtent l="0" t="0" r="0" b="3175"/>
                <wp:wrapNone/>
                <wp:docPr id="414" name="_x_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柯淑雯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老師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" o:spid="_x0000_s1039" type="#_x0000_t202" style="position:absolute;margin-left:164pt;margin-top:16.25pt;width:85.2pt;height:11.25pt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柯淑雯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老師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7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3" name="_x_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3E4FB5" id="_x_15_t" o:spid="_x0000_s1026" type="#_x0000_t202" style="position:absolute;margin-left:0;margin-top:0;width:50pt;height:50pt;z-index:251437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wFbNA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h/AV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396875</wp:posOffset>
                </wp:positionV>
                <wp:extent cx="262890" cy="142875"/>
                <wp:effectExtent l="0" t="0" r="0" b="3175"/>
                <wp:wrapNone/>
                <wp:docPr id="412" name="_x_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" o:spid="_x0000_s1040" type="#_x0000_t202" style="position:absolute;margin-left:.5pt;margin-top:31.25pt;width:20.7pt;height:11.25pt;z-index:2515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359410</wp:posOffset>
                </wp:positionV>
                <wp:extent cx="0" cy="190500"/>
                <wp:effectExtent l="9525" t="6985" r="9525" b="12065"/>
                <wp:wrapNone/>
                <wp:docPr id="411" name="Line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0F73E6" id="Line 425" o:spid="_x0000_s1026" style="position:absolute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75pt,28.3pt" to="165.75pt,4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359410</wp:posOffset>
                </wp:positionV>
                <wp:extent cx="0" cy="190500"/>
                <wp:effectExtent l="9525" t="6985" r="9525" b="12065"/>
                <wp:wrapNone/>
                <wp:docPr id="410" name="Line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BC02A8" id="Line 424" o:spid="_x0000_s1026" style="position:absolute;z-index: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28.3pt" to="58.5pt,4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7Cr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359410</wp:posOffset>
                </wp:positionV>
                <wp:extent cx="0" cy="190500"/>
                <wp:effectExtent l="9525" t="6985" r="9525" b="12065"/>
                <wp:wrapNone/>
                <wp:docPr id="409" name="Line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51C364" id="Line 423" o:spid="_x0000_s1026" style="position:absolute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25pt,28.3pt" to="245.25pt,4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ZCCFA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>
                <wp:simplePos x="0" y="0"/>
                <wp:positionH relativeFrom="column">
                  <wp:posOffset>6934200</wp:posOffset>
                </wp:positionH>
                <wp:positionV relativeFrom="paragraph">
                  <wp:posOffset>359410</wp:posOffset>
                </wp:positionV>
                <wp:extent cx="0" cy="190500"/>
                <wp:effectExtent l="9525" t="6985" r="9525" b="12065"/>
                <wp:wrapNone/>
                <wp:docPr id="408" name="Line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77C125" id="Line 422" o:spid="_x0000_s1026" style="position:absolute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6pt,28.3pt" to="546pt,4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rmgFA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359410</wp:posOffset>
                </wp:positionV>
                <wp:extent cx="0" cy="190500"/>
                <wp:effectExtent l="9525" t="6985" r="9525" b="12065"/>
                <wp:wrapNone/>
                <wp:docPr id="407" name="Line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E1F048" id="Line 421" o:spid="_x0000_s1026" style="position:absolute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pt,28.3pt" to="312pt,4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359410</wp:posOffset>
                </wp:positionV>
                <wp:extent cx="0" cy="190500"/>
                <wp:effectExtent l="9525" t="6985" r="9525" b="12065"/>
                <wp:wrapNone/>
                <wp:docPr id="406" name="Line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3F2F6A" id="Line 420" o:spid="_x0000_s1026" style="position:absolute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8.3pt" to="0,4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359410</wp:posOffset>
                </wp:positionV>
                <wp:extent cx="0" cy="190500"/>
                <wp:effectExtent l="9525" t="6985" r="9525" b="12065"/>
                <wp:wrapNone/>
                <wp:docPr id="405" name="Line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2E3560" id="Line 419" o:spid="_x0000_s1026" style="position:absolute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25pt,28.3pt" to="386.25pt,4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LYq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549910</wp:posOffset>
                </wp:positionV>
                <wp:extent cx="6934200" cy="0"/>
                <wp:effectExtent l="9525" t="6985" r="9525" b="12065"/>
                <wp:wrapNone/>
                <wp:docPr id="404" name="Lin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8F10B0" id="Line 418" o:spid="_x0000_s1026" style="position:absolute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3.3pt" to="546pt,4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PVaFAIAACw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8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3" name="_x_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260367" id="_x_16_t" o:spid="_x0000_s1026" type="#_x0000_t202" style="position:absolute;margin-left:0;margin-top:0;width:50pt;height:50pt;z-index:251438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m1VMwIAAFs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cJtV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ragraph">
                  <wp:posOffset>396875</wp:posOffset>
                </wp:positionV>
                <wp:extent cx="1443990" cy="142875"/>
                <wp:effectExtent l="0" t="0" r="0" b="3175"/>
                <wp:wrapNone/>
                <wp:docPr id="402" name="_x_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9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直排輪社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" o:spid="_x0000_s1041" type="#_x0000_t202" style="position:absolute;margin-left:56pt;margin-top:31.25pt;width:113.7pt;height:11.25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直排輪社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9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1" name="_x_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B8AC65" id="_x_17_t" o:spid="_x0000_s1026" type="#_x0000_t202" style="position:absolute;margin-left:0;margin-top:0;width:50pt;height:50pt;z-index:251439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65T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2SOuU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>
                <wp:simplePos x="0" y="0"/>
                <wp:positionH relativeFrom="column">
                  <wp:posOffset>3082925</wp:posOffset>
                </wp:positionH>
                <wp:positionV relativeFrom="paragraph">
                  <wp:posOffset>396875</wp:posOffset>
                </wp:positionV>
                <wp:extent cx="920115" cy="142875"/>
                <wp:effectExtent l="0" t="0" r="0" b="3175"/>
                <wp:wrapNone/>
                <wp:docPr id="400" name="_x_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1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208 24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吳承諭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" o:spid="_x0000_s1042" type="#_x0000_t202" style="position:absolute;margin-left:242.75pt;margin-top:31.25pt;width:72.45pt;height:11.25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208 24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吳承諭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0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9" name="_x_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CB0D8" id="_x_18_t" o:spid="_x0000_s1026" type="#_x0000_t202" style="position:absolute;margin-left:0;margin-top:0;width:50pt;height:50pt;z-index:251440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HsGNAIAAFs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DerFSWG&#10;tVikQ3+YLg+BkkYJIWNdo06d9QWG7y1eCP0b6ON5zNnbR+DfPDGwlxoVj+dobBtmannvHHSNZAJJ&#10;J5hshDOA+oh47D6AwLfZKUBC7SvXRnTUiOBTWLyna8FkHwjHw9ubRZ6jh6PrskeiGSueL1vnwzsJ&#10;LYmbkjpkl8DZ+dGHIfQ5JGUCWomd0joZrj5utSNnhr2zS1+UAdH9OEwb0pV0tZgtBjHGPj+GQKaR&#10;7F8gWhVwCLRqS7q8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1Iew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396875</wp:posOffset>
                </wp:positionV>
                <wp:extent cx="520065" cy="142875"/>
                <wp:effectExtent l="0" t="0" r="0" b="3175"/>
                <wp:wrapNone/>
                <wp:docPr id="398" name="_x_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" o:spid="_x0000_s1043" type="#_x0000_t202" style="position:absolute;margin-left:20.75pt;margin-top:31.25pt;width:40.95pt;height:11.25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02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1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7" name="_x_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F4723A" id="_x_19_t" o:spid="_x0000_s1026" type="#_x0000_t202" style="position:absolute;margin-left:0;margin-top:0;width:50pt;height:50pt;z-index:251441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5Ht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RqeUOJ&#10;YS0Wad/vp8t9oKRRQshY16hTZ32B4TuLF0L/Fvp4HnP29hH4d08M7KRGxeM5GpuGmVreOwddI5lA&#10;0gkmG+EMoD4iHrqPIPBt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aPke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396875</wp:posOffset>
                </wp:positionV>
                <wp:extent cx="2101215" cy="142875"/>
                <wp:effectExtent l="0" t="0" r="3810" b="3175"/>
                <wp:wrapNone/>
                <wp:docPr id="396" name="_x_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2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宿舍旁空地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" o:spid="_x0000_s1044" type="#_x0000_t202" style="position:absolute;margin-left:388.5pt;margin-top:31.25pt;width:165.45pt;height:11.25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913E2A"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宿舍旁空地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2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5" name="_x_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66C92" id="_x_20_t" o:spid="_x0000_s1026" type="#_x0000_t202" style="position:absolute;margin-left:0;margin-top:0;width:50pt;height:50pt;z-index:251442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hm5Mw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nIZu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396875</wp:posOffset>
                </wp:positionV>
                <wp:extent cx="1082040" cy="142875"/>
                <wp:effectExtent l="0" t="0" r="0" b="3175"/>
                <wp:wrapNone/>
                <wp:docPr id="394" name="_x_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蔡曾偉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老師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" o:spid="_x0000_s1045" type="#_x0000_t202" style="position:absolute;margin-left:164pt;margin-top:31.25pt;width:85.2pt;height:11.25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蔡曾偉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老師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3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3" name="_x_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31ED5A" id="_x_21_t" o:spid="_x0000_s1026" type="#_x0000_t202" style="position:absolute;margin-left:0;margin-top:0;width:50pt;height:50pt;z-index:251443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cLkMwIAAFs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h3HC5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587375</wp:posOffset>
                </wp:positionV>
                <wp:extent cx="262890" cy="142875"/>
                <wp:effectExtent l="0" t="0" r="0" b="3175"/>
                <wp:wrapNone/>
                <wp:docPr id="392" name="_x_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" o:spid="_x0000_s1046" type="#_x0000_t202" style="position:absolute;margin-left:.5pt;margin-top:46.25pt;width:20.7pt;height:11.25pt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549910</wp:posOffset>
                </wp:positionV>
                <wp:extent cx="0" cy="191135"/>
                <wp:effectExtent l="9525" t="6985" r="9525" b="11430"/>
                <wp:wrapNone/>
                <wp:docPr id="391" name="Line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11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7DB064" id="Line 405" o:spid="_x0000_s1026" style="position:absolute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75pt,43.3pt" to="165.75pt,5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549910</wp:posOffset>
                </wp:positionV>
                <wp:extent cx="0" cy="191135"/>
                <wp:effectExtent l="9525" t="6985" r="9525" b="11430"/>
                <wp:wrapNone/>
                <wp:docPr id="390" name="Line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11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DDDF63" id="Line 404" o:spid="_x0000_s1026" style="position:absolute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43.3pt" to="58.5pt,5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549910</wp:posOffset>
                </wp:positionV>
                <wp:extent cx="0" cy="191135"/>
                <wp:effectExtent l="9525" t="6985" r="9525" b="11430"/>
                <wp:wrapNone/>
                <wp:docPr id="389" name="Line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11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704D" id="Line 403" o:spid="_x0000_s1026" style="position:absolute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25pt,43.3pt" to="245.25pt,5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>
                <wp:simplePos x="0" y="0"/>
                <wp:positionH relativeFrom="column">
                  <wp:posOffset>6934200</wp:posOffset>
                </wp:positionH>
                <wp:positionV relativeFrom="paragraph">
                  <wp:posOffset>549910</wp:posOffset>
                </wp:positionV>
                <wp:extent cx="0" cy="191135"/>
                <wp:effectExtent l="9525" t="6985" r="9525" b="11430"/>
                <wp:wrapNone/>
                <wp:docPr id="388" name="Lin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11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E00EF0" id="Line 402" o:spid="_x0000_s1026" style="position:absolute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6pt,43.3pt" to="546pt,5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549910</wp:posOffset>
                </wp:positionV>
                <wp:extent cx="0" cy="191135"/>
                <wp:effectExtent l="9525" t="6985" r="9525" b="11430"/>
                <wp:wrapNone/>
                <wp:docPr id="387" name="Line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11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786C5C" id="Line 401" o:spid="_x0000_s1026" style="position:absolute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pt,43.3pt" to="312pt,5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549910</wp:posOffset>
                </wp:positionV>
                <wp:extent cx="0" cy="191135"/>
                <wp:effectExtent l="9525" t="6985" r="9525" b="11430"/>
                <wp:wrapNone/>
                <wp:docPr id="386" name="Line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11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02E1C4" id="Line 400" o:spid="_x0000_s1026" style="position:absolute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3.3pt" to="0,5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549910</wp:posOffset>
                </wp:positionV>
                <wp:extent cx="0" cy="191135"/>
                <wp:effectExtent l="9525" t="6985" r="9525" b="11430"/>
                <wp:wrapNone/>
                <wp:docPr id="385" name="Line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11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8E29ED" id="Line 399" o:spid="_x0000_s1026" style="position:absolute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25pt,43.3pt" to="386.25pt,5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741045</wp:posOffset>
                </wp:positionV>
                <wp:extent cx="6934200" cy="0"/>
                <wp:effectExtent l="9525" t="7620" r="9525" b="11430"/>
                <wp:wrapNone/>
                <wp:docPr id="384" name="Line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B4C130" id="Line 398" o:spid="_x0000_s1026" style="position:absolute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8.35pt" to="546pt,5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CSQFQIAACw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4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3" name="_x_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EFB526" id="_x_22_t" o:spid="_x0000_s1026" type="#_x0000_t202" style="position:absolute;margin-left:0;margin-top:0;width:50pt;height:50pt;z-index:251444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rMru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ragraph">
                  <wp:posOffset>587375</wp:posOffset>
                </wp:positionV>
                <wp:extent cx="1443990" cy="142875"/>
                <wp:effectExtent l="0" t="0" r="0" b="3175"/>
                <wp:wrapNone/>
                <wp:docPr id="382" name="_x_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9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跆拳道社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" o:spid="_x0000_s1047" type="#_x0000_t202" style="position:absolute;margin-left:56pt;margin-top:46.25pt;width:113.7pt;height:11.25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XEBrwIAAK4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跆拳道社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57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1" name="_x_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0FECE" id="_x_23_t" o:spid="_x0000_s1026" type="#_x0000_t202" style="position:absolute;margin-left:0;margin-top:0;width:50pt;height:50pt;z-index:251445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1i1t7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>
                <wp:simplePos x="0" y="0"/>
                <wp:positionH relativeFrom="column">
                  <wp:posOffset>3082925</wp:posOffset>
                </wp:positionH>
                <wp:positionV relativeFrom="paragraph">
                  <wp:posOffset>587375</wp:posOffset>
                </wp:positionV>
                <wp:extent cx="920115" cy="142875"/>
                <wp:effectExtent l="0" t="0" r="0" b="3175"/>
                <wp:wrapNone/>
                <wp:docPr id="380" name="_x_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1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209 02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余之琁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" o:spid="_x0000_s1048" type="#_x0000_t202" style="position:absolute;margin-left:242.75pt;margin-top:46.25pt;width:72.45pt;height:11.25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jsurwIAAK0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209 02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余之琁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6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9" name="_x_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C8738D" id="_x_24_t" o:spid="_x0000_s1026" type="#_x0000_t202" style="position:absolute;margin-left:0;margin-top:0;width:50pt;height:50pt;z-index:251446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PUg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TqZkmJ&#10;YS0Wad/vZ/N9oKRRQshY16hTZ32B4TuLF0L/Fvp4HnP29hH4d08M7KRGxeM5GpuGmVreOwddI5lA&#10;0gkmG+EMoD4iHrqPIPBt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NQ9S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587375</wp:posOffset>
                </wp:positionV>
                <wp:extent cx="520065" cy="142875"/>
                <wp:effectExtent l="0" t="0" r="0" b="3175"/>
                <wp:wrapNone/>
                <wp:docPr id="378" name="_x_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03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" o:spid="_x0000_s1049" type="#_x0000_t202" style="position:absolute;margin-left:20.75pt;margin-top:46.25pt;width:40.95pt;height:11.25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03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78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7" name="_x_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2A202" id="_x_25_t" o:spid="_x0000_s1026" type="#_x0000_t202" style="position:absolute;margin-left:0;margin-top:0;width:50pt;height:50pt;z-index:251447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iXH8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587375</wp:posOffset>
                </wp:positionV>
                <wp:extent cx="2101215" cy="142875"/>
                <wp:effectExtent l="0" t="0" r="3810" b="3175"/>
                <wp:wrapNone/>
                <wp:docPr id="376" name="_x_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2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大禮堂舞台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" o:spid="_x0000_s1050" type="#_x0000_t202" style="position:absolute;margin-left:388.5pt;margin-top:46.25pt;width:165.45pt;height:11.25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" filled="f" stroked="f">
                <v:textbox style="mso-fit-shape-to-text:t" inset="0,0,0,0">
                  <w:txbxContent>
                    <w:p w:rsidR="00000000" w:rsidRDefault="00913E2A"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大禮堂舞台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8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5" name="_x_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E3BCE" id="_x_26_t" o:spid="_x0000_s1026" type="#_x0000_t202" style="position:absolute;margin-left:0;margin-top:0;width:50pt;height:50pt;z-index:251448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0ObNAIAAFs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FXQ5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587375</wp:posOffset>
                </wp:positionV>
                <wp:extent cx="1082040" cy="142875"/>
                <wp:effectExtent l="0" t="0" r="0" b="3175"/>
                <wp:wrapNone/>
                <wp:docPr id="374" name="_x_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蘇育徵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老師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" o:spid="_x0000_s1051" type="#_x0000_t202" style="position:absolute;margin-left:164pt;margin-top:46.25pt;width:85.2pt;height:11.25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X68rwIAAK4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蘇育徵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老師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9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3" name="_x_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A230AE" id="_x_27_t" o:spid="_x0000_s1026" type="#_x0000_t202" style="position:absolute;margin-left:0;margin-top:0;width:50pt;height:50pt;z-index:251449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BUmM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778510</wp:posOffset>
                </wp:positionV>
                <wp:extent cx="262890" cy="142875"/>
                <wp:effectExtent l="0" t="0" r="0" b="2540"/>
                <wp:wrapNone/>
                <wp:docPr id="372" name="_x_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" o:spid="_x0000_s1052" type="#_x0000_t202" style="position:absolute;margin-left:.5pt;margin-top:61.3pt;width:20.7pt;height:11.2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hu3rwIAAK0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741045</wp:posOffset>
                </wp:positionV>
                <wp:extent cx="0" cy="190500"/>
                <wp:effectExtent l="9525" t="7620" r="9525" b="11430"/>
                <wp:wrapNone/>
                <wp:docPr id="371" name="Line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3139DA" id="Line 385" o:spid="_x0000_s1026" style="position:absolute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75pt,58.35pt" to="165.75pt,7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741045</wp:posOffset>
                </wp:positionV>
                <wp:extent cx="0" cy="190500"/>
                <wp:effectExtent l="9525" t="7620" r="9525" b="11430"/>
                <wp:wrapNone/>
                <wp:docPr id="370" name="Line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D574AC" id="Line 384" o:spid="_x0000_s1026" style="position:absolute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58.35pt" to="58.5pt,7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60HFQIAACs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741045</wp:posOffset>
                </wp:positionV>
                <wp:extent cx="0" cy="190500"/>
                <wp:effectExtent l="9525" t="7620" r="9525" b="11430"/>
                <wp:wrapNone/>
                <wp:docPr id="369" name="Line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2BD869" id="Line 383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25pt,58.35pt" to="245.25pt,7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Y0u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>
                <wp:simplePos x="0" y="0"/>
                <wp:positionH relativeFrom="column">
                  <wp:posOffset>6934200</wp:posOffset>
                </wp:positionH>
                <wp:positionV relativeFrom="paragraph">
                  <wp:posOffset>741045</wp:posOffset>
                </wp:positionV>
                <wp:extent cx="0" cy="190500"/>
                <wp:effectExtent l="9525" t="7620" r="9525" b="11430"/>
                <wp:wrapNone/>
                <wp:docPr id="368" name="Line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14C7DF" id="Line 382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6pt,58.35pt" to="546pt,7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qQMFA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741045</wp:posOffset>
                </wp:positionV>
                <wp:extent cx="0" cy="190500"/>
                <wp:effectExtent l="9525" t="7620" r="9525" b="11430"/>
                <wp:wrapNone/>
                <wp:docPr id="367" name="Lin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CFA933" id="Line 381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pt,58.35pt" to="312pt,7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741045</wp:posOffset>
                </wp:positionV>
                <wp:extent cx="0" cy="190500"/>
                <wp:effectExtent l="9525" t="7620" r="9525" b="11430"/>
                <wp:wrapNone/>
                <wp:docPr id="366" name="Line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1E7945" id="Line 380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8.35pt" to="0,7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741045</wp:posOffset>
                </wp:positionV>
                <wp:extent cx="0" cy="190500"/>
                <wp:effectExtent l="9525" t="7620" r="9525" b="11430"/>
                <wp:wrapNone/>
                <wp:docPr id="365" name="Lin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2EAEA7" id="Line 379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25pt,58.35pt" to="386.25pt,7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931545</wp:posOffset>
                </wp:positionV>
                <wp:extent cx="6934200" cy="0"/>
                <wp:effectExtent l="9525" t="7620" r="9525" b="11430"/>
                <wp:wrapNone/>
                <wp:docPr id="364" name="Lin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BD6285" id="Line 378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3.35pt" to="546pt,7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S/eFgIAACw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0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3" name="_x_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DAF00F" id="_x_28_t" o:spid="_x0000_s1026" type="#_x0000_t202" style="position:absolute;margin-left:0;margin-top:0;width:50pt;height:50pt;z-index:251450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4irH5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ragraph">
                  <wp:posOffset>778510</wp:posOffset>
                </wp:positionV>
                <wp:extent cx="1443990" cy="142875"/>
                <wp:effectExtent l="0" t="0" r="0" b="2540"/>
                <wp:wrapNone/>
                <wp:docPr id="362" name="_x_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9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數字油畫社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" o:spid="_x0000_s1053" type="#_x0000_t202" style="position:absolute;margin-left:56pt;margin-top:61.3pt;width:113.7pt;height:11.2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805sAIAAK4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數字油畫社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1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1" name="_x_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D2809" id="_x_29_t" o:spid="_x0000_s1026" type="#_x0000_t202" style="position:absolute;margin-left:0;margin-top:0;width:50pt;height:50pt;z-index:251451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wTi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DfLKSWG&#10;tVikQ3+YrQ6BkkYJIWNdo06d9QWG7y1eCP0b6ON5zNnbR+DfPDGwlxoVj+dobBtmannvHHSNZAJJ&#10;J5hshDOA+oh47D6AwLfZKUBC7SvXRnTUiOBTWLyna8FkHwjHw+XNIs/Rw9F12SPRjBXPl63z4Z2E&#10;lsRNSR2yS+Ds/OjDEPockjIBrcROaZ0MVx+32pEzw97ZpS/KgOh+HKYN6Uq6WswWgxhjnx9DINNI&#10;9i8QrQo4BFq1Jb29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7LBO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3082925</wp:posOffset>
                </wp:positionH>
                <wp:positionV relativeFrom="paragraph">
                  <wp:posOffset>778510</wp:posOffset>
                </wp:positionV>
                <wp:extent cx="920115" cy="142875"/>
                <wp:effectExtent l="0" t="0" r="0" b="2540"/>
                <wp:wrapNone/>
                <wp:docPr id="360" name="_x_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1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203 17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陳岳伶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9" o:spid="_x0000_s1054" type="#_x0000_t202" style="position:absolute;margin-left:242.75pt;margin-top:61.3pt;width:72.45pt;height:11.2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YN3rwIAAK0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203 17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陳岳伶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2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9" name="_x_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A106A4" id="_x_30_t" o:spid="_x0000_s1026" type="#_x0000_t202" style="position:absolute;margin-left:0;margin-top:0;width:50pt;height:50pt;z-index:251452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nEkMwIAAFs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a35xJ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778510</wp:posOffset>
                </wp:positionV>
                <wp:extent cx="520065" cy="142875"/>
                <wp:effectExtent l="0" t="0" r="0" b="2540"/>
                <wp:wrapNone/>
                <wp:docPr id="358" name="_x_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04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0" o:spid="_x0000_s1055" type="#_x0000_t202" style="position:absolute;margin-left:20.75pt;margin-top:61.3pt;width:40.95pt;height:11.2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04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3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7" name="_x_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44293" id="_x_31_t" o:spid="_x0000_s1026" type="#_x0000_t202" style="position:absolute;margin-left:0;margin-top:0;width:50pt;height:50pt;z-index:251453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ZvPMwIAAFs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YLmbz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778510</wp:posOffset>
                </wp:positionV>
                <wp:extent cx="2101215" cy="142875"/>
                <wp:effectExtent l="0" t="0" r="3810" b="2540"/>
                <wp:wrapNone/>
                <wp:docPr id="356" name="_x_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2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國二仁教室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1" o:spid="_x0000_s1056" type="#_x0000_t202" style="position:absolute;margin-left:388.5pt;margin-top:61.3pt;width:165.45pt;height:11.2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913E2A"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國二仁教室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4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5" name="_x_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E5ADE6" id="_x_32_t" o:spid="_x0000_s1026" type="#_x0000_t202" style="position:absolute;margin-left:0;margin-top:0;width:50pt;height:50pt;z-index:251454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cef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8uKTGs&#10;xSLt+/18tg+UNEoIGesadeqsLzB8Z/FC6N9AH89jzt4+Af/miYGd1Kh4PEdj0zBTywfnoGskE0g6&#10;wWQjnAHUR8RD9wEEvs2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XnHn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778510</wp:posOffset>
                </wp:positionV>
                <wp:extent cx="1082040" cy="142875"/>
                <wp:effectExtent l="0" t="0" r="0" b="2540"/>
                <wp:wrapNone/>
                <wp:docPr id="354" name="_x_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黃朱延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老師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2" o:spid="_x0000_s1057" type="#_x0000_t202" style="position:absolute;margin-left:164pt;margin-top:61.3pt;width:85.2pt;height:11.2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0RTrgIAAK4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黃朱延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老師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60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3" name="_x_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9737E8" id="_x_33_t" o:spid="_x0000_s1026" type="#_x0000_t202" style="position:absolute;margin-left:0;margin-top:0;width:50pt;height:50pt;z-index:251456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hzC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/OKTGs&#10;xSLt+/18vg+UNEoIGesadeqsLzB8Z/FC6N9AH89jzt4+Af/miYGd1Kh4PEdj0zBTywfnoGskE0g6&#10;wWQjnAHUR8RD9wEEvs2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Hocw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969010</wp:posOffset>
                </wp:positionV>
                <wp:extent cx="262890" cy="142875"/>
                <wp:effectExtent l="0" t="0" r="0" b="2540"/>
                <wp:wrapNone/>
                <wp:docPr id="352" name="_x_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3" o:spid="_x0000_s1058" type="#_x0000_t202" style="position:absolute;margin-left:.5pt;margin-top:76.3pt;width:20.7pt;height:11.2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80ArwIAAK0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931545</wp:posOffset>
                </wp:positionV>
                <wp:extent cx="0" cy="190500"/>
                <wp:effectExtent l="9525" t="7620" r="9525" b="11430"/>
                <wp:wrapNone/>
                <wp:docPr id="351" name="Line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0A192A" id="Line 365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75pt,73.35pt" to="165.75pt,8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3Vl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931545</wp:posOffset>
                </wp:positionV>
                <wp:extent cx="0" cy="190500"/>
                <wp:effectExtent l="9525" t="7620" r="9525" b="11430"/>
                <wp:wrapNone/>
                <wp:docPr id="350" name="Line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4AD60B" id="Line 364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73.35pt" to="58.5pt,8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FxHFA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931545</wp:posOffset>
                </wp:positionV>
                <wp:extent cx="0" cy="190500"/>
                <wp:effectExtent l="9525" t="7620" r="9525" b="11430"/>
                <wp:wrapNone/>
                <wp:docPr id="349" name="Line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E64E37" id="Line 363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25pt,73.35pt" to="245.25pt,8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nxu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6934200</wp:posOffset>
                </wp:positionH>
                <wp:positionV relativeFrom="paragraph">
                  <wp:posOffset>931545</wp:posOffset>
                </wp:positionV>
                <wp:extent cx="0" cy="190500"/>
                <wp:effectExtent l="9525" t="7620" r="9525" b="11430"/>
                <wp:wrapNone/>
                <wp:docPr id="348" name="Line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D24588" id="Line 362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6pt,73.35pt" to="546pt,8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VVMFA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931545</wp:posOffset>
                </wp:positionV>
                <wp:extent cx="0" cy="190500"/>
                <wp:effectExtent l="9525" t="7620" r="9525" b="11430"/>
                <wp:wrapNone/>
                <wp:docPr id="347" name="Line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BF71E9" id="Line 361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pt,73.35pt" to="312pt,8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931545</wp:posOffset>
                </wp:positionV>
                <wp:extent cx="0" cy="190500"/>
                <wp:effectExtent l="9525" t="7620" r="9525" b="11430"/>
                <wp:wrapNone/>
                <wp:docPr id="346" name="Line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4C7BB1" id="Line 360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3.35pt" to="0,8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931545</wp:posOffset>
                </wp:positionV>
                <wp:extent cx="0" cy="190500"/>
                <wp:effectExtent l="9525" t="7620" r="9525" b="11430"/>
                <wp:wrapNone/>
                <wp:docPr id="345" name="Lin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33574E" id="Line 359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25pt,73.35pt" to="386.25pt,8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1rG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1122045</wp:posOffset>
                </wp:positionV>
                <wp:extent cx="6934200" cy="0"/>
                <wp:effectExtent l="9525" t="7620" r="9525" b="11430"/>
                <wp:wrapNone/>
                <wp:docPr id="344" name="Line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92129A" id="Line 358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8.35pt" to="546pt,8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nEIFQIAACw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7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3" name="_x_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4B3D6" id="_x_34_t" o:spid="_x0000_s1026" type="#_x0000_t202" style="position:absolute;margin-left:0;margin-top:0;width:50pt;height:50pt;z-index:251457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E5h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/MKTGs&#10;xSLt+/18sQ+UNEoIGesadeqsLzB8Z/FC6N9AH89jzt4+Af/miYGd1Kh4PEdj0zBTywfnoGskE0g6&#10;wWQjnAHUR8RD9wEEvs2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4ROY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ragraph">
                  <wp:posOffset>969010</wp:posOffset>
                </wp:positionV>
                <wp:extent cx="1443990" cy="142875"/>
                <wp:effectExtent l="0" t="0" r="0" b="2540"/>
                <wp:wrapNone/>
                <wp:docPr id="342" name="_x_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9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飛盤社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4" o:spid="_x0000_s1059" type="#_x0000_t202" style="position:absolute;margin-left:56pt;margin-top:76.3pt;width:113.7pt;height:11.2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飛盤社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8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1" name="_x_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1E59FA" id="_x_35_t" o:spid="_x0000_s1026" type="#_x0000_t202" style="position:absolute;margin-left:0;margin-top:0;width:50pt;height:50pt;z-index:251458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Y1n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9MKTGs&#10;xSLt+/18uQ+UNEoIGesadeqsLzB8Z/FC6N9AH89jzt4+Af/miYGd1Kh4PEdj0zBTywfnoGskE0g6&#10;wWQjnAHUR8RD9wEEvs2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42WNZ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3082925</wp:posOffset>
                </wp:positionH>
                <wp:positionV relativeFrom="paragraph">
                  <wp:posOffset>969010</wp:posOffset>
                </wp:positionV>
                <wp:extent cx="920115" cy="142875"/>
                <wp:effectExtent l="0" t="0" r="0" b="2540"/>
                <wp:wrapNone/>
                <wp:docPr id="340" name="_x_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1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202 40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黃鼎皓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5" o:spid="_x0000_s1060" type="#_x0000_t202" style="position:absolute;margin-left:242.75pt;margin-top:76.3pt;width:72.45pt;height:11.2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202 40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黃鼎皓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9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9" name="_x_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F433D7" id="_x_36_t" o:spid="_x0000_s1026" type="#_x0000_t202" style="position:absolute;margin-left:0;margin-top:0;width:50pt;height:50pt;z-index:251459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jApL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969010</wp:posOffset>
                </wp:positionV>
                <wp:extent cx="520065" cy="142875"/>
                <wp:effectExtent l="0" t="0" r="0" b="2540"/>
                <wp:wrapNone/>
                <wp:docPr id="338" name="_x_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05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6" o:spid="_x0000_s1061" type="#_x0000_t202" style="position:absolute;margin-left:20.75pt;margin-top:76.3pt;width:40.95pt;height:11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05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0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7" name="_x_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695E4D" id="_x_37_t" o:spid="_x0000_s1026" type="#_x0000_t202" style="position:absolute;margin-left:0;margin-top:0;width:50pt;height:50pt;z-index:251460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H3w8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969010</wp:posOffset>
                </wp:positionV>
                <wp:extent cx="2101215" cy="142875"/>
                <wp:effectExtent l="0" t="0" r="3810" b="2540"/>
                <wp:wrapNone/>
                <wp:docPr id="336" name="_x_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2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操場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7" o:spid="_x0000_s1062" type="#_x0000_t202" style="position:absolute;margin-left:388.5pt;margin-top:76.3pt;width:165.45pt;height:11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+MMsA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913E2A"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操場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1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5" name="_x_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4EF1AC" id="_x_38_t" o:spid="_x0000_s1026" type="#_x0000_t202" style="position:absolute;margin-left:0;margin-top:0;width:50pt;height:50pt;z-index:251461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h/Ssu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969010</wp:posOffset>
                </wp:positionV>
                <wp:extent cx="1082040" cy="142875"/>
                <wp:effectExtent l="0" t="0" r="0" b="2540"/>
                <wp:wrapNone/>
                <wp:docPr id="334" name="_x_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張為翔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老師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8" o:spid="_x0000_s1063" type="#_x0000_t202" style="position:absolute;margin-left:164pt;margin-top:76.3pt;width:85.2pt;height:11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Zy/rw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張為翔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老師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2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3" name="_x_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7D4394" id="_x_39_t" o:spid="_x0000_s1026" type="#_x0000_t202" style="position:absolute;margin-left:0;margin-top:0;width:50pt;height:50pt;z-index:251462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3fnMwIAAFs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vd35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1159510</wp:posOffset>
                </wp:positionV>
                <wp:extent cx="262890" cy="142875"/>
                <wp:effectExtent l="0" t="0" r="0" b="2540"/>
                <wp:wrapNone/>
                <wp:docPr id="332" name="_x_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9" o:spid="_x0000_s1064" type="#_x0000_t202" style="position:absolute;margin-left:.5pt;margin-top:91.3pt;width:20.7pt;height:11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FWGrwIAAK0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1122045</wp:posOffset>
                </wp:positionV>
                <wp:extent cx="0" cy="190500"/>
                <wp:effectExtent l="9525" t="7620" r="9525" b="11430"/>
                <wp:wrapNone/>
                <wp:docPr id="331" name="Line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2AD036" id="Line 345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75pt,88.35pt" to="165.75pt,10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kRh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1122045</wp:posOffset>
                </wp:positionV>
                <wp:extent cx="0" cy="190500"/>
                <wp:effectExtent l="9525" t="7620" r="9525" b="11430"/>
                <wp:wrapNone/>
                <wp:docPr id="330" name="Line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D8550B" id="Line 34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88.35pt" to="58.5pt,10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W1DFA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1122045</wp:posOffset>
                </wp:positionV>
                <wp:extent cx="0" cy="190500"/>
                <wp:effectExtent l="9525" t="7620" r="9525" b="11430"/>
                <wp:wrapNone/>
                <wp:docPr id="329" name="Line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E091CD" id="Line 34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25pt,88.35pt" to="245.25pt,10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01q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6934200</wp:posOffset>
                </wp:positionH>
                <wp:positionV relativeFrom="paragraph">
                  <wp:posOffset>1122045</wp:posOffset>
                </wp:positionV>
                <wp:extent cx="0" cy="190500"/>
                <wp:effectExtent l="9525" t="7620" r="9525" b="11430"/>
                <wp:wrapNone/>
                <wp:docPr id="328" name="Line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FAD8F5" id="Line 34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6pt,88.35pt" to="546pt,10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1122045</wp:posOffset>
                </wp:positionV>
                <wp:extent cx="0" cy="190500"/>
                <wp:effectExtent l="9525" t="7620" r="9525" b="11430"/>
                <wp:wrapNone/>
                <wp:docPr id="327" name="Line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E9A207" id="Line 341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pt,88.35pt" to="312pt,10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1122045</wp:posOffset>
                </wp:positionV>
                <wp:extent cx="0" cy="190500"/>
                <wp:effectExtent l="9525" t="7620" r="9525" b="11430"/>
                <wp:wrapNone/>
                <wp:docPr id="326" name="Line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DF065F" id="Line 340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8.35pt" to="0,10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1122045</wp:posOffset>
                </wp:positionV>
                <wp:extent cx="0" cy="190500"/>
                <wp:effectExtent l="9525" t="7620" r="9525" b="11430"/>
                <wp:wrapNone/>
                <wp:docPr id="325" name="Line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6264CD" id="Line 339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25pt,88.35pt" to="386.25pt,10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1312545</wp:posOffset>
                </wp:positionV>
                <wp:extent cx="6934200" cy="0"/>
                <wp:effectExtent l="9525" t="7620" r="9525" b="11430"/>
                <wp:wrapNone/>
                <wp:docPr id="324" name="Lin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2BF4FE" id="Line 338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3.35pt" to="546pt,10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OOpFQIAACw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3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3" name="_x_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62A2AA" id="_x_40_t" o:spid="_x0000_s1026" type="#_x0000_t202" style="position:absolute;margin-left:0;margin-top:0;width:50pt;height:50pt;z-index:251463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LcN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z6C3D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ragraph">
                  <wp:posOffset>1159510</wp:posOffset>
                </wp:positionV>
                <wp:extent cx="1443990" cy="142875"/>
                <wp:effectExtent l="0" t="0" r="0" b="2540"/>
                <wp:wrapNone/>
                <wp:docPr id="322" name="_x_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9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籃球社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0" o:spid="_x0000_s1065" type="#_x0000_t202" style="position:absolute;margin-left:56pt;margin-top:91.3pt;width:113.7pt;height:11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籃球社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4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1" name="_x_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58B835" id="_x_41_t" o:spid="_x0000_s1026" type="#_x0000_t202" style="position:absolute;margin-left:0;margin-top:0;width:50pt;height:50pt;z-index:251464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XQLNA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NBdA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3082925</wp:posOffset>
                </wp:positionH>
                <wp:positionV relativeFrom="paragraph">
                  <wp:posOffset>1159510</wp:posOffset>
                </wp:positionV>
                <wp:extent cx="920115" cy="142875"/>
                <wp:effectExtent l="0" t="0" r="0" b="2540"/>
                <wp:wrapNone/>
                <wp:docPr id="320" name="_x_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1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201 26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王建文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1" o:spid="_x0000_s1066" type="#_x0000_t202" style="position:absolute;margin-left:242.75pt;margin-top:91.3pt;width:72.45pt;height:11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201 26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王建文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5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9" name="_x_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A3EB44" id="_x_42_t" o:spid="_x0000_s1026" type="#_x0000_t202" style="position:absolute;margin-left:0;margin-top:0;width:50pt;height:50pt;z-index:251465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VFU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fTJSWG&#10;tVikfb+fz/a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EhUV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1159510</wp:posOffset>
                </wp:positionV>
                <wp:extent cx="520065" cy="142875"/>
                <wp:effectExtent l="0" t="0" r="0" b="2540"/>
                <wp:wrapNone/>
                <wp:docPr id="318" name="_x_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06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2" o:spid="_x0000_s1067" type="#_x0000_t202" style="position:absolute;margin-left:20.75pt;margin-top:91.3pt;width:40.95pt;height:11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06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6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7" name="_x_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694C8" id="_x_43_t" o:spid="_x0000_s1026" type="#_x0000_t202" style="position:absolute;margin-left:0;margin-top:0;width:50pt;height:50pt;z-index:251466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ru/MwIAAFs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2ua7v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1159510</wp:posOffset>
                </wp:positionV>
                <wp:extent cx="2101215" cy="142875"/>
                <wp:effectExtent l="0" t="0" r="3810" b="2540"/>
                <wp:wrapNone/>
                <wp:docPr id="316" name="_x_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2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室外籃球場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3" o:spid="_x0000_s1068" type="#_x0000_t202" style="position:absolute;margin-left:388.5pt;margin-top:91.3pt;width:165.45pt;height:11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913E2A"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室外籃球場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7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5" name="_x_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4DE86" id="_x_44_t" o:spid="_x0000_s1026" type="#_x0000_t202" style="position:absolute;margin-left:0;margin-top:0;width:50pt;height:50pt;z-index:251467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dlCNA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ll2U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1159510</wp:posOffset>
                </wp:positionV>
                <wp:extent cx="1082040" cy="142875"/>
                <wp:effectExtent l="0" t="0" r="0" b="2540"/>
                <wp:wrapNone/>
                <wp:docPr id="314" name="_x_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廖哲賢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老師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4" o:spid="_x0000_s1069" type="#_x0000_t202" style="position:absolute;margin-left:164pt;margin-top:91.3pt;width:85.2pt;height:11.2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廖哲賢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老師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8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3" name="_x_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F85A6" id="_x_45_t" o:spid="_x0000_s1026" type="#_x0000_t202" style="position:absolute;margin-left:0;margin-top:0;width:50pt;height:50pt;z-index:251468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gIf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/OKTGs&#10;xSLt+/1iuQ+UNEoIGesadeqsLzB8Z/FC6N9AH89jzt4+Af/miYGd1Kh4PEdj0zBTywfnoGskE0g6&#10;wWQjnAHUR8RD9wEEvs2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GYCH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1350010</wp:posOffset>
                </wp:positionV>
                <wp:extent cx="262890" cy="142875"/>
                <wp:effectExtent l="0" t="0" r="0" b="2540"/>
                <wp:wrapNone/>
                <wp:docPr id="312" name="_x_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5" o:spid="_x0000_s1070" type="#_x0000_t202" style="position:absolute;margin-left:.5pt;margin-top:106.3pt;width:20.7pt;height:11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1312545</wp:posOffset>
                </wp:positionV>
                <wp:extent cx="0" cy="190500"/>
                <wp:effectExtent l="9525" t="7620" r="9525" b="11430"/>
                <wp:wrapNone/>
                <wp:docPr id="311" name="Lin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48CBED" id="Line 325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75pt,103.35pt" to="165.75pt,1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1312545</wp:posOffset>
                </wp:positionV>
                <wp:extent cx="0" cy="190500"/>
                <wp:effectExtent l="9525" t="7620" r="9525" b="11430"/>
                <wp:wrapNone/>
                <wp:docPr id="310" name="Lin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E0564E" id="Line 324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103.35pt" to="58.5pt,1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bWMFA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1312545</wp:posOffset>
                </wp:positionV>
                <wp:extent cx="0" cy="190500"/>
                <wp:effectExtent l="9525" t="7620" r="9525" b="11430"/>
                <wp:wrapNone/>
                <wp:docPr id="309" name="Lin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65974A" id="Line 323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25pt,103.35pt" to="245.25pt,1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5Wl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6934200</wp:posOffset>
                </wp:positionH>
                <wp:positionV relativeFrom="paragraph">
                  <wp:posOffset>1312545</wp:posOffset>
                </wp:positionV>
                <wp:extent cx="0" cy="190500"/>
                <wp:effectExtent l="9525" t="7620" r="9525" b="11430"/>
                <wp:wrapNone/>
                <wp:docPr id="308" name="Line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A2089A" id="Line 322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6pt,103.35pt" to="546pt,1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1312545</wp:posOffset>
                </wp:positionV>
                <wp:extent cx="0" cy="190500"/>
                <wp:effectExtent l="9525" t="7620" r="9525" b="11430"/>
                <wp:wrapNone/>
                <wp:docPr id="307" name="Lin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663341" id="Line 321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pt,103.35pt" to="312pt,1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1312545</wp:posOffset>
                </wp:positionV>
                <wp:extent cx="0" cy="190500"/>
                <wp:effectExtent l="9525" t="7620" r="9525" b="11430"/>
                <wp:wrapNone/>
                <wp:docPr id="306" name="Line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522EFA" id="Line 320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3.35pt" to="0,1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1312545</wp:posOffset>
                </wp:positionV>
                <wp:extent cx="0" cy="190500"/>
                <wp:effectExtent l="9525" t="7620" r="9525" b="11430"/>
                <wp:wrapNone/>
                <wp:docPr id="305" name="Lin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8DCC59" id="Line 319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25pt,103.35pt" to="386.25pt,1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rMN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1503045</wp:posOffset>
                </wp:positionV>
                <wp:extent cx="6934200" cy="0"/>
                <wp:effectExtent l="9525" t="7620" r="9525" b="11430"/>
                <wp:wrapNone/>
                <wp:docPr id="304" name="Lin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A6E978" id="Line 318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8.35pt" to="546pt,1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71/FQIAACw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9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3" name="_x_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8AB4C" id="_x_46_t" o:spid="_x0000_s1026" type="#_x0000_t202" style="position:absolute;margin-left:0;margin-top:0;width:50pt;height:50pt;z-index:251469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dtuE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ragraph">
                  <wp:posOffset>1350010</wp:posOffset>
                </wp:positionV>
                <wp:extent cx="1443990" cy="142875"/>
                <wp:effectExtent l="0" t="0" r="0" b="2540"/>
                <wp:wrapNone/>
                <wp:docPr id="302" name="_x_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9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手工皂社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6" o:spid="_x0000_s1071" type="#_x0000_t202" style="position:absolute;margin-left:56pt;margin-top:106.3pt;width:113.7pt;height:11.2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手工皂社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0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1" name="_x_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E9124" id="_x_47_t" o:spid="_x0000_s1026" type="#_x0000_t202" style="position:absolute;margin-left:0;margin-top:0;width:50pt;height:50pt;z-index:251470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q0XNA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k6rR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3082925</wp:posOffset>
                </wp:positionH>
                <wp:positionV relativeFrom="paragraph">
                  <wp:posOffset>1350010</wp:posOffset>
                </wp:positionV>
                <wp:extent cx="920115" cy="142875"/>
                <wp:effectExtent l="0" t="0" r="0" b="2540"/>
                <wp:wrapNone/>
                <wp:docPr id="300" name="_x_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1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201 03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吳紀葶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7" o:spid="_x0000_s1072" type="#_x0000_t202" style="position:absolute;margin-left:242.75pt;margin-top:106.3pt;width:72.45pt;height:11.2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201 03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吳紀葶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1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9" name="_x_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86D060" id="_x_48_t" o:spid="_x0000_s1026" type="#_x0000_t202" style="position:absolute;margin-left:0;margin-top:0;width:50pt;height:50pt;z-index:251471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FnONAIAAFs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GipLPVihLD&#10;WizSoT/Ml4dASaOEkLGuUafO+gLD9xYvhP4t9PE85uztA/DvnhjYS42Kx3M0tg0ztbxzDrpGMoGk&#10;E0w2whlAfUQ8dh9B4NvsFCCh9pVrIzpqRPApLN7jtWCyD4Tj4c3rRZ6jh6PrskeiGSueL1vnw3sJ&#10;LYmbkjpkl8DZ+cGHIfQ5JGUCWomd0joZrj5utSNnhr2zS1+UAdH9OEwb0pV0tZgtBjHGPj+GQKaR&#10;7F8gWhVwCLRqS7q8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LUWc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1350010</wp:posOffset>
                </wp:positionV>
                <wp:extent cx="520065" cy="142875"/>
                <wp:effectExtent l="0" t="0" r="0" b="2540"/>
                <wp:wrapNone/>
                <wp:docPr id="298" name="_x_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07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8" o:spid="_x0000_s1073" type="#_x0000_t202" style="position:absolute;margin-left:20.75pt;margin-top:106.3pt;width:40.95pt;height:11.2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07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2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7" name="_x_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1E708D" id="_x_49_t" o:spid="_x0000_s1026" type="#_x0000_t202" style="position:absolute;margin-left:0;margin-top:0;width:50pt;height:50pt;z-index:251472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7Ml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LPlLSWG&#10;tVikfb+fL/eBkkYJIWNdo06d9QWG7yxeCP0b6ON5zNnbJ+DfPDGwkxoVj+dobBpmavngHHSNZAJJ&#10;J5hshDOA+oh46D6AwL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kTsy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1350010</wp:posOffset>
                </wp:positionV>
                <wp:extent cx="2101215" cy="142875"/>
                <wp:effectExtent l="0" t="0" r="3810" b="2540"/>
                <wp:wrapNone/>
                <wp:docPr id="296" name="_x_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2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國二忠教室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9" o:spid="_x0000_s1074" type="#_x0000_t202" style="position:absolute;margin-left:388.5pt;margin-top:106.3pt;width:165.45pt;height:11.2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" filled="f" stroked="f">
                <v:textbox style="mso-fit-shape-to-text:t" inset="0,0,0,0">
                  <w:txbxContent>
                    <w:p w:rsidR="00000000" w:rsidRDefault="00913E2A"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國二忠教室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3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5" name="_x_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EB9752" id="_x_50_t" o:spid="_x0000_s1026" type="#_x0000_t202" style="position:absolute;margin-left:0;margin-top:0;width:50pt;height:50pt;z-index:251473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r/sMwIAAFsEAAAOAAAAZHJzL2Uyb0RvYy54bWysVE2P0zAQvSPxHyzfadLSLN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5wa/7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1350010</wp:posOffset>
                </wp:positionV>
                <wp:extent cx="1082040" cy="142875"/>
                <wp:effectExtent l="0" t="0" r="0" b="2540"/>
                <wp:wrapNone/>
                <wp:docPr id="294" name="_x_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邱惠梓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老師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0" o:spid="_x0000_s1075" type="#_x0000_t202" style="position:absolute;margin-left:164pt;margin-top:106.3pt;width:85.2pt;height:11.2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邱惠梓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老師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4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3" name="_x_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D3689" id="_x_51_t" o:spid="_x0000_s1026" type="#_x0000_t202" style="position:absolute;margin-left:0;margin-top:0;width:50pt;height:50pt;z-index:251474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WSx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LPlDSWG&#10;tVikfb9fTPe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YFZL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1540510</wp:posOffset>
                </wp:positionV>
                <wp:extent cx="262890" cy="142875"/>
                <wp:effectExtent l="0" t="0" r="0" b="2540"/>
                <wp:wrapNone/>
                <wp:docPr id="292" name="_x_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1" o:spid="_x0000_s1076" type="#_x0000_t202" style="position:absolute;margin-left:.5pt;margin-top:121.3pt;width:20.7pt;height:11.2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1503045</wp:posOffset>
                </wp:positionV>
                <wp:extent cx="0" cy="190500"/>
                <wp:effectExtent l="9525" t="7620" r="9525" b="11430"/>
                <wp:wrapNone/>
                <wp:docPr id="291" name="Lin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50DFFC" id="Line 305" o:spid="_x0000_s1026" style="position:absolute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75pt,118.35pt" to="165.75pt,1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2qqFA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1503045</wp:posOffset>
                </wp:positionV>
                <wp:extent cx="0" cy="190500"/>
                <wp:effectExtent l="9525" t="7620" r="9525" b="11430"/>
                <wp:wrapNone/>
                <wp:docPr id="290" name="Lin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DD27DE" id="Line 304" o:spid="_x0000_s1026" style="position:absolute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118.35pt" to="58.5pt,1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EOIFA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1503045</wp:posOffset>
                </wp:positionV>
                <wp:extent cx="0" cy="190500"/>
                <wp:effectExtent l="9525" t="7620" r="9525" b="11430"/>
                <wp:wrapNone/>
                <wp:docPr id="289" name="Lin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710F4D" id="Line 303" o:spid="_x0000_s1026" style="position:absolute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25pt,118.35pt" to="245.25pt,1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mOh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6934200</wp:posOffset>
                </wp:positionH>
                <wp:positionV relativeFrom="paragraph">
                  <wp:posOffset>1503045</wp:posOffset>
                </wp:positionV>
                <wp:extent cx="0" cy="190500"/>
                <wp:effectExtent l="9525" t="7620" r="9525" b="11430"/>
                <wp:wrapNone/>
                <wp:docPr id="288" name="Lin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9CDDE" id="Line 302" o:spid="_x0000_s1026" style="position:absolute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6pt,118.35pt" to="546pt,1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UqDFAIAACsEAAAOAAAAZHJzL2Uyb0RvYy54bWysU02P2jAQvVfqf7B8h3wsU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1503045</wp:posOffset>
                </wp:positionV>
                <wp:extent cx="0" cy="190500"/>
                <wp:effectExtent l="9525" t="7620" r="9525" b="11430"/>
                <wp:wrapNone/>
                <wp:docPr id="287" name="Lin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D6C054" id="Line 301" o:spid="_x0000_s1026" style="position:absolute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pt,118.35pt" to="312pt,1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1503045</wp:posOffset>
                </wp:positionV>
                <wp:extent cx="0" cy="190500"/>
                <wp:effectExtent l="9525" t="7620" r="9525" b="11430"/>
                <wp:wrapNone/>
                <wp:docPr id="286" name="Lin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BBEFF4" id="Line 300" o:spid="_x0000_s1026" style="position:absolute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8.35pt" to="0,1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1503045</wp:posOffset>
                </wp:positionV>
                <wp:extent cx="0" cy="190500"/>
                <wp:effectExtent l="9525" t="7620" r="9525" b="11430"/>
                <wp:wrapNone/>
                <wp:docPr id="285" name="Lin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4B8529" id="Line 299" o:spid="_x0000_s1026" style="position:absolute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25pt,118.35pt" to="386.25pt,1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1693545</wp:posOffset>
                </wp:positionV>
                <wp:extent cx="6934200" cy="0"/>
                <wp:effectExtent l="9525" t="7620" r="9525" b="11430"/>
                <wp:wrapNone/>
                <wp:docPr id="284" name="Lin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7E81EC" id="Line 298" o:spid="_x0000_s1026" style="position:absolute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3.35pt" to="546pt,1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XEWFQIAACw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5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3" name="_x_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7284DF" id="_x_52_t" o:spid="_x0000_s1026" type="#_x0000_t202" style="position:absolute;margin-left:0;margin-top:0;width:50pt;height:50pt;z-index:251475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u4CL8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ragraph">
                  <wp:posOffset>1540510</wp:posOffset>
                </wp:positionV>
                <wp:extent cx="1443990" cy="142875"/>
                <wp:effectExtent l="0" t="0" r="0" b="2540"/>
                <wp:wrapNone/>
                <wp:docPr id="282" name="_x_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9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休閒運動研習社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2" o:spid="_x0000_s1077" type="#_x0000_t202" style="position:absolute;margin-left:56pt;margin-top:121.3pt;width:113.7pt;height:11.2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iUtrwIAAK4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休閒運動研習社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6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1" name="_x_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44D878" id="_x_53_t" o:spid="_x0000_s1026" type="#_x0000_t202" style="position:absolute;margin-left:0;margin-top:0;width:50pt;height:50pt;z-index:251476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cu5NA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tlySolh&#10;LRZp3+8XN/tASaOEkLGuUafO+gLDdxYvhP4N9PE85uztE/BvnhjYSY2Kx3M0Ng0ztXxwDrpGMoGk&#10;E0w2whlAfUQ8dB9A4NvsGCCh9pVrIzpqRPApLN75WjDZB8Lx8PZmkefo4ei67JFoxorny9b58E5C&#10;S+KmpA7ZJXB2evJhCH0OSZmAVmKrtE6Gqw8b7ciJYe9s0xdlQHQ/DtOGdCW9W8wWgxhjnx9DINNI&#10;9i8QrQo4BFq1JV1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dZy7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>
                <wp:simplePos x="0" y="0"/>
                <wp:positionH relativeFrom="column">
                  <wp:posOffset>3082925</wp:posOffset>
                </wp:positionH>
                <wp:positionV relativeFrom="paragraph">
                  <wp:posOffset>1540510</wp:posOffset>
                </wp:positionV>
                <wp:extent cx="920115" cy="142875"/>
                <wp:effectExtent l="0" t="0" r="0" b="2540"/>
                <wp:wrapNone/>
                <wp:docPr id="280" name="_x_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1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201 32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李柏毅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3" o:spid="_x0000_s1078" type="#_x0000_t202" style="position:absolute;margin-left:242.75pt;margin-top:121.3pt;width:72.45pt;height:11.2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CS1rgIAAK0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201 32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李柏毅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7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9" name="_x_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C2844" id="_x_54_t" o:spid="_x0000_s1026" type="#_x0000_t202" style="position:absolute;margin-left:0;margin-top:0;width:50pt;height:50pt;z-index:251477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FN1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LPbJSWG&#10;tVikfb9fzPeBkkYJIWNdo06d9QWG7yxeCP0b6ON5zNnbJ+DfPDGwkxoVj+dobBpmavngHHSNZAJJ&#10;J5hshDOA+oh46D6AwL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IkU3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1540510</wp:posOffset>
                </wp:positionV>
                <wp:extent cx="520065" cy="142875"/>
                <wp:effectExtent l="0" t="0" r="0" b="2540"/>
                <wp:wrapNone/>
                <wp:docPr id="278" name="_x_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08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4" o:spid="_x0000_s1079" type="#_x0000_t202" style="position:absolute;margin-left:20.75pt;margin-top:121.3pt;width:40.95pt;height:11.2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08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8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7" name="_x_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8B6AB2" id="_x_55_t" o:spid="_x0000_s1026" type="#_x0000_t202" style="position:absolute;margin-left:0;margin-top:0;width:50pt;height:50pt;z-index:251478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7meNA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njuZ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1540510</wp:posOffset>
                </wp:positionV>
                <wp:extent cx="2101215" cy="142875"/>
                <wp:effectExtent l="0" t="0" r="3810" b="2540"/>
                <wp:wrapNone/>
                <wp:docPr id="276" name="_x_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2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國二愛教室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5" o:spid="_x0000_s1080" type="#_x0000_t202" style="position:absolute;margin-left:388.5pt;margin-top:121.3pt;width:165.45pt;height:11.2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" filled="f" stroked="f">
                <v:textbox style="mso-fit-shape-to-text:t" inset="0,0,0,0">
                  <w:txbxContent>
                    <w:p w:rsidR="00000000" w:rsidRDefault="00913E2A"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國二愛教室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9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5" name="_x_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AD2744" id="_x_56_t" o:spid="_x0000_s1026" type="#_x0000_t202" style="position:absolute;margin-left:0;margin-top:0;width:50pt;height:50pt;z-index:251479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+XONA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Aj5c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1540510</wp:posOffset>
                </wp:positionV>
                <wp:extent cx="1082040" cy="142875"/>
                <wp:effectExtent l="0" t="0" r="0" b="2540"/>
                <wp:wrapNone/>
                <wp:docPr id="274" name="_x_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姚榮豐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老師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6" o:spid="_x0000_s1081" type="#_x0000_t202" style="position:absolute;margin-left:164pt;margin-top:121.3pt;width:85.2pt;height:11.2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iqQrgIAAK4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姚榮豐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老師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0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3" name="_x_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C6E5E3" id="_x_57_t" o:spid="_x0000_s1026" type="#_x0000_t202" style="position:absolute;margin-left:0;margin-top:0;width:50pt;height:50pt;z-index:251480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EgPp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1731010</wp:posOffset>
                </wp:positionV>
                <wp:extent cx="262890" cy="142875"/>
                <wp:effectExtent l="0" t="0" r="0" b="2540"/>
                <wp:wrapNone/>
                <wp:docPr id="272" name="_x_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7" o:spid="_x0000_s1082" type="#_x0000_t202" style="position:absolute;margin-left:.5pt;margin-top:136.3pt;width:20.7pt;height:11.2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AQsrwIAAK0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1693545</wp:posOffset>
                </wp:positionV>
                <wp:extent cx="0" cy="190500"/>
                <wp:effectExtent l="9525" t="7620" r="9525" b="11430"/>
                <wp:wrapNone/>
                <wp:docPr id="271" name="Lin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F1FE0A" id="Line 285" o:spid="_x0000_s1026" style="position:absolute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75pt,133.35pt" to="165.75pt,1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BOjFQIAACsEAAAOAAAAZHJzL2Uyb0RvYy54bWysU02P2jAQvVfqf7B8h3wUW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1693545</wp:posOffset>
                </wp:positionV>
                <wp:extent cx="0" cy="190500"/>
                <wp:effectExtent l="9525" t="7620" r="9525" b="11430"/>
                <wp:wrapNone/>
                <wp:docPr id="270" name="Lin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EF568D" id="Line 284" o:spid="_x0000_s1026" style="position:absolute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133.35pt" to="58.5pt,1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zqBFQIAACsEAAAOAAAAZHJzL2Uyb0RvYy54bWysU02P2jAQvVfqf7B8h3w0s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1693545</wp:posOffset>
                </wp:positionV>
                <wp:extent cx="0" cy="190500"/>
                <wp:effectExtent l="9525" t="7620" r="9525" b="11430"/>
                <wp:wrapNone/>
                <wp:docPr id="269" name="Lin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8F7213" id="Line 283" o:spid="_x0000_s1026" style="position:absolute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25pt,133.35pt" to="245.25pt,1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RqoFQIAACsEAAAOAAAAZHJzL2Uyb0RvYy54bWysU02P2jAQvVfqf7B8h3wsU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>
                <wp:simplePos x="0" y="0"/>
                <wp:positionH relativeFrom="column">
                  <wp:posOffset>6934200</wp:posOffset>
                </wp:positionH>
                <wp:positionV relativeFrom="paragraph">
                  <wp:posOffset>1693545</wp:posOffset>
                </wp:positionV>
                <wp:extent cx="0" cy="190500"/>
                <wp:effectExtent l="9525" t="7620" r="9525" b="11430"/>
                <wp:wrapNone/>
                <wp:docPr id="268" name="Lin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F9F217" id="Line 282" o:spid="_x0000_s1026" style="position:absolute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6pt,133.35pt" to="546pt,1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jOKFAIAACs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1693545</wp:posOffset>
                </wp:positionV>
                <wp:extent cx="0" cy="190500"/>
                <wp:effectExtent l="9525" t="7620" r="9525" b="11430"/>
                <wp:wrapNone/>
                <wp:docPr id="267" name="Lin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7F2E0E" id="Line 281" o:spid="_x0000_s1026" style="position:absolute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pt,133.35pt" to="312pt,1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1693545</wp:posOffset>
                </wp:positionV>
                <wp:extent cx="0" cy="190500"/>
                <wp:effectExtent l="9525" t="7620" r="9525" b="11430"/>
                <wp:wrapNone/>
                <wp:docPr id="266" name="Lin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463145" id="Line 280" o:spid="_x0000_s1026" style="position:absolute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3.35pt" to="0,1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1693545</wp:posOffset>
                </wp:positionV>
                <wp:extent cx="0" cy="190500"/>
                <wp:effectExtent l="9525" t="7620" r="9525" b="11430"/>
                <wp:wrapNone/>
                <wp:docPr id="265" name="Lin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9B15A5" id="Line 279" o:spid="_x0000_s1026" style="position:absolute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25pt,133.35pt" to="386.25pt,1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oHIFQIAACsEAAAOAAAAZHJzL2Uyb0RvYy54bWysU02P2jAQvVfqf7B8h3wUW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1884045</wp:posOffset>
                </wp:positionV>
                <wp:extent cx="6934200" cy="0"/>
                <wp:effectExtent l="9525" t="7620" r="9525" b="11430"/>
                <wp:wrapNone/>
                <wp:docPr id="264" name="Lin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60C031" id="Line 278" o:spid="_x0000_s1026" style="position:absolute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8.35pt" to="546pt,1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HpYFgIAACw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1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3" name="_x_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B9719A" id="_x_58_t" o:spid="_x0000_s1026" type="#_x0000_t202" style="position:absolute;margin-left:0;margin-top:0;width:50pt;height:50pt;z-index:251481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mGxNAIAAFs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NeYb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ragraph">
                  <wp:posOffset>1731010</wp:posOffset>
                </wp:positionV>
                <wp:extent cx="1443990" cy="142875"/>
                <wp:effectExtent l="0" t="0" r="0" b="2540"/>
                <wp:wrapNone/>
                <wp:docPr id="262" name="_x_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9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棋藝社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8" o:spid="_x0000_s1083" type="#_x0000_t202" style="position:absolute;margin-left:56pt;margin-top:136.3pt;width:113.7pt;height:11.2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JkVrwIAAK4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棋藝社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2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1" name="_x_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0FBDBE" id="_x_59_t" o:spid="_x0000_s1026" type="#_x0000_t202" style="position:absolute;margin-left:0;margin-top:0;width:50pt;height:50pt;z-index:251482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6K3NA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LPllBLD&#10;WizSoT8sVodASaOEkLGuUafO+gLD9xYvhP4t9PE85uztA/DvnhjYS42Kx3M0tg0ztbxzDrpGMoGk&#10;E0w2whlAfUQ8dh9B4NvsFCCh9pVrIzpqRPApLN7jtWCyD4Tj4fL1Is/Rw9F12SPRjBXPl63z4b2E&#10;lsRNSR2yS+Ds/ODDEPockjIBrcROaZ0MVx+32pEzw97ZpS/KgOh+HKYN6Uq6WswWgxhjnx9DINNI&#10;9i8QrQo4BFq1Jb25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+/or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>
                <wp:simplePos x="0" y="0"/>
                <wp:positionH relativeFrom="column">
                  <wp:posOffset>3082925</wp:posOffset>
                </wp:positionH>
                <wp:positionV relativeFrom="paragraph">
                  <wp:posOffset>1731010</wp:posOffset>
                </wp:positionV>
                <wp:extent cx="920115" cy="142875"/>
                <wp:effectExtent l="0" t="0" r="0" b="2540"/>
                <wp:wrapNone/>
                <wp:docPr id="260" name="_x_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1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207 41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黃奕惟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9" o:spid="_x0000_s1084" type="#_x0000_t202" style="position:absolute;margin-left:242.75pt;margin-top:136.3pt;width:72.45pt;height:11.2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5zsrgIAAK0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207 41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黃奕惟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3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9" name="_x_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34A209" id="_x_60_t" o:spid="_x0000_s1026" type="#_x0000_t202" style="position:absolute;margin-left:0;margin-top:0;width:50pt;height:50pt;z-index:251483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lPs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LPFihLD&#10;WizSoT8s80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OJT7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1731010</wp:posOffset>
                </wp:positionV>
                <wp:extent cx="520065" cy="142875"/>
                <wp:effectExtent l="0" t="0" r="0" b="2540"/>
                <wp:wrapNone/>
                <wp:docPr id="258" name="_x_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0" o:spid="_x0000_s1085" type="#_x0000_t202" style="position:absolute;margin-left:20.75pt;margin-top:136.3pt;width:40.95pt;height:11.2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4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7" name="_x_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4799D" id="_x_61_t" o:spid="_x0000_s1026" type="#_x0000_t202" style="position:absolute;margin-left:0;margin-top:0;width:50pt;height:50pt;z-index:251484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bkHNA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8luQ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1731010</wp:posOffset>
                </wp:positionV>
                <wp:extent cx="2101215" cy="142875"/>
                <wp:effectExtent l="0" t="0" r="3810" b="2540"/>
                <wp:wrapNone/>
                <wp:docPr id="256" name="_x_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2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國二和教室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1" o:spid="_x0000_s1086" type="#_x0000_t202" style="position:absolute;margin-left:388.5pt;margin-top:136.3pt;width:165.45pt;height:11.2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913E2A"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國二和教室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5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5" name="_x_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92745B" id="_x_62_t" o:spid="_x0000_s1026" type="#_x0000_t202" style="position:absolute;margin-left:0;margin-top:0;width:50pt;height:50pt;z-index:251485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VuXlV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1731010</wp:posOffset>
                </wp:positionV>
                <wp:extent cx="1082040" cy="142875"/>
                <wp:effectExtent l="0" t="0" r="0" b="2540"/>
                <wp:wrapNone/>
                <wp:docPr id="254" name="_x_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許春淇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老師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2" o:spid="_x0000_s1087" type="#_x0000_t202" style="position:absolute;margin-left:164pt;margin-top:136.3pt;width:85.2pt;height:11.2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8kGrg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許春淇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老師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6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3" name="_x_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D9A5F" id="_x_63_t" o:spid="_x0000_s1026" type="#_x0000_t202" style="position:absolute;margin-left:0;margin-top:0;width:50pt;height:50pt;z-index:251486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5+Y+C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1921510</wp:posOffset>
                </wp:positionV>
                <wp:extent cx="262890" cy="142875"/>
                <wp:effectExtent l="0" t="0" r="0" b="2540"/>
                <wp:wrapNone/>
                <wp:docPr id="252" name="_x_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3" o:spid="_x0000_s1088" type="#_x0000_t202" style="position:absolute;margin-left:.5pt;margin-top:151.3pt;width:20.7pt;height:11.25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0aRrwIAAK0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1884045</wp:posOffset>
                </wp:positionV>
                <wp:extent cx="0" cy="190500"/>
                <wp:effectExtent l="9525" t="7620" r="9525" b="11430"/>
                <wp:wrapNone/>
                <wp:docPr id="251" name="Lin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1E1A82" id="Line 265" o:spid="_x0000_s1026" style="position:absolute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75pt,148.35pt" to="165.75pt,1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+LjFQIAACs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1884045</wp:posOffset>
                </wp:positionV>
                <wp:extent cx="0" cy="190500"/>
                <wp:effectExtent l="9525" t="7620" r="9525" b="11430"/>
                <wp:wrapNone/>
                <wp:docPr id="250" name="Lin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EC5A82" id="Line 264" o:spid="_x0000_s1026" style="position:absolute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148.35pt" to="58.5pt,1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MvBFA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1884045</wp:posOffset>
                </wp:positionV>
                <wp:extent cx="0" cy="190500"/>
                <wp:effectExtent l="9525" t="7620" r="9525" b="11430"/>
                <wp:wrapNone/>
                <wp:docPr id="249" name="Lin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6C6946" id="Line 263" o:spid="_x0000_s1026" style="position:absolute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25pt,148.35pt" to="245.25pt,1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uvo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gv5hgp&#10;0oFIW6E4yqdPoTu9cSU4rdTOhvroWb2YrabfHVJ61RJ14JHl68VAYBYikjchYeMM5Nj3nzUDH3L0&#10;Orbq3NguQEIT0Dkqcrkrws8e0eGQwmk2Tydp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>
                <wp:simplePos x="0" y="0"/>
                <wp:positionH relativeFrom="column">
                  <wp:posOffset>6934200</wp:posOffset>
                </wp:positionH>
                <wp:positionV relativeFrom="paragraph">
                  <wp:posOffset>1884045</wp:posOffset>
                </wp:positionV>
                <wp:extent cx="0" cy="190500"/>
                <wp:effectExtent l="9525" t="7620" r="9525" b="11430"/>
                <wp:wrapNone/>
                <wp:docPr id="248" name="Lin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5E5B74" id="Line 262" o:spid="_x0000_s1026" style="position:absolute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6pt,148.35pt" to="546pt,1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cLKFA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1884045</wp:posOffset>
                </wp:positionV>
                <wp:extent cx="0" cy="190500"/>
                <wp:effectExtent l="9525" t="7620" r="9525" b="11430"/>
                <wp:wrapNone/>
                <wp:docPr id="247" name="Lin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5FB78C" id="Line 261" o:spid="_x0000_s1026" style="position:absolute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pt,148.35pt" to="312pt,1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1884045</wp:posOffset>
                </wp:positionV>
                <wp:extent cx="0" cy="190500"/>
                <wp:effectExtent l="9525" t="7620" r="9525" b="11430"/>
                <wp:wrapNone/>
                <wp:docPr id="246" name="Lin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DABEBD" id="Line 260" o:spid="_x0000_s1026" style="position:absolute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8.35pt" to="0,1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1884045</wp:posOffset>
                </wp:positionV>
                <wp:extent cx="0" cy="190500"/>
                <wp:effectExtent l="9525" t="7620" r="9525" b="11430"/>
                <wp:wrapNone/>
                <wp:docPr id="245" name="Lin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9AE7D9" id="Line 259" o:spid="_x0000_s1026" style="position:absolute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25pt,148.35pt" to="386.25pt,1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2074545</wp:posOffset>
                </wp:positionV>
                <wp:extent cx="6934200" cy="0"/>
                <wp:effectExtent l="9525" t="7620" r="9525" b="11430"/>
                <wp:wrapNone/>
                <wp:docPr id="244" name="Lin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FF91DB" id="Line 258" o:spid="_x0000_s1026" style="position:absolute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3.35pt" to="546pt,1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ySOFQIAACw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7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3" name="_x_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65A4F" id="_x_64_t" o:spid="_x0000_s1026" type="#_x0000_t202" style="position:absolute;margin-left:0;margin-top:0;width:50pt;height:50pt;z-index:251487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GypNAIAAFs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n8hhLD&#10;WizSvt8v5/tASaOEkLGuUafO+gLDdxYvhP4N9PE85uztE/BvnhjYSY2Kx3M0Ng0ztXxwDrpGMoGk&#10;E0w2whlAfUQ8dB9A4NvsGCCh9pVrIzpqRPApLN75WjDZB8LxcHmzyHP0cHRd9kg0Y8XzZet8eCeh&#10;JXFTUofsEjg7PfkwhD6HpExAK7FVWifD1YeNduTEsHe26YsyILofh2lDupLeLWaLQYyxz48hkGkk&#10;+xeIVgUcAq3akt5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AYbK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ragraph">
                  <wp:posOffset>1921510</wp:posOffset>
                </wp:positionV>
                <wp:extent cx="1443990" cy="142875"/>
                <wp:effectExtent l="0" t="0" r="0" b="2540"/>
                <wp:wrapNone/>
                <wp:docPr id="242" name="_x_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9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吉他社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4" o:spid="_x0000_s1089" type="#_x0000_t202" style="position:absolute;margin-left:56pt;margin-top:151.3pt;width:113.7pt;height:11.2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吉他社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8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1" name="_x_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DCE00C" id="_x_65_t" o:spid="_x0000_s1026" type="#_x0000_t202" style="position:absolute;margin-left:0;margin-top:0;width:50pt;height:50pt;z-index:251488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a+v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vPmvr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>
                <wp:simplePos x="0" y="0"/>
                <wp:positionH relativeFrom="column">
                  <wp:posOffset>3082925</wp:posOffset>
                </wp:positionH>
                <wp:positionV relativeFrom="paragraph">
                  <wp:posOffset>1921510</wp:posOffset>
                </wp:positionV>
                <wp:extent cx="920115" cy="142875"/>
                <wp:effectExtent l="0" t="0" r="0" b="2540"/>
                <wp:wrapNone/>
                <wp:docPr id="240" name="_x_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1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202 21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楊穎璇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5" o:spid="_x0000_s1090" type="#_x0000_t202" style="position:absolute;margin-left:242.75pt;margin-top:151.3pt;width:72.45pt;height:11.25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202 21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楊穎璇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9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9" name="_x_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C6A2D0" id="_x_66_t" o:spid="_x0000_s1026" type="#_x0000_t202" style="position:absolute;margin-left:0;margin-top:0;width:50pt;height:50pt;z-index:251489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Avl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LObFSWG&#10;tVikQ39YLg+BkkYJIWNdo06d9QWG7y1eCP0b6ON5zNnbR+DfPDGwlxoVj+dobBtmannvHHSNZAJJ&#10;J5hshDOA+oh47D6AwLfZKUBC7SvXRnTUiOBTWLyna8FkHwjHw+XNIs/Rw9F12SPRjBXPl63z4Z2E&#10;lsRNSR2yS+Ds/OjDEPockjIBrcROaZ0MVx+32pEzw97ZpS/KgOh+HKYN6Uq6WswWgxhjnx9DINNI&#10;9i8QrQo4BFq1Jb29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WsC+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1921510</wp:posOffset>
                </wp:positionV>
                <wp:extent cx="520065" cy="142875"/>
                <wp:effectExtent l="0" t="0" r="0" b="2540"/>
                <wp:wrapNone/>
                <wp:docPr id="238" name="_x_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6" o:spid="_x0000_s1091" type="#_x0000_t202" style="position:absolute;margin-left:20.75pt;margin-top:151.3pt;width:40.95pt;height:11.2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0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7" name="_x_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DC7C4F" id="_x_67_t" o:spid="_x0000_s1026" type="#_x0000_t202" style="position:absolute;margin-left:0;margin-top:0;width:50pt;height:50pt;z-index:251490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5r4Q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1921510</wp:posOffset>
                </wp:positionV>
                <wp:extent cx="2101215" cy="142875"/>
                <wp:effectExtent l="0" t="0" r="3810" b="2540"/>
                <wp:wrapNone/>
                <wp:docPr id="236" name="_x_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2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國二孝教室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7" o:spid="_x0000_s1092" type="#_x0000_t202" style="position:absolute;margin-left:388.5pt;margin-top:151.3pt;width:165.45pt;height:11.25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25ZsA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913E2A"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國二孝教室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1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5" name="_x_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5DF401" id="_x_68_t" o:spid="_x0000_s1026" type="#_x0000_t202" style="position:absolute;margin-left:0;margin-top:0;width:50pt;height:50pt;z-index:251491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I5yNAIAAFs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hojn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1921510</wp:posOffset>
                </wp:positionV>
                <wp:extent cx="1082040" cy="142875"/>
                <wp:effectExtent l="0" t="0" r="0" b="2540"/>
                <wp:wrapNone/>
                <wp:docPr id="234" name="_x_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李宇澤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老師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8" o:spid="_x0000_s1093" type="#_x0000_t202" style="position:absolute;margin-left:164pt;margin-top:151.3pt;width:85.2pt;height:11.25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RHqrw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李宇澤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老師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2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3" name="_x_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558AFE" id="_x_69_t" o:spid="_x0000_s1026" type="#_x0000_t202" style="position:absolute;margin-left:0;margin-top:0;width:50pt;height:50pt;z-index:251492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aWtVL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2112010</wp:posOffset>
                </wp:positionV>
                <wp:extent cx="262890" cy="142875"/>
                <wp:effectExtent l="0" t="0" r="0" b="2540"/>
                <wp:wrapNone/>
                <wp:docPr id="232" name="_x_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9" o:spid="_x0000_s1094" type="#_x0000_t202" style="position:absolute;margin-left:.5pt;margin-top:166.3pt;width:20.7pt;height:11.25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N4XrwIAAK0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2074545</wp:posOffset>
                </wp:positionV>
                <wp:extent cx="0" cy="190500"/>
                <wp:effectExtent l="9525" t="7620" r="9525" b="11430"/>
                <wp:wrapNone/>
                <wp:docPr id="231" name="Lin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E5FB91" id="Line 245" o:spid="_x0000_s1026" style="position:absolute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75pt,163.35pt" to="165.75pt,17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tPn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2074545</wp:posOffset>
                </wp:positionV>
                <wp:extent cx="0" cy="190500"/>
                <wp:effectExtent l="9525" t="7620" r="9525" b="11430"/>
                <wp:wrapNone/>
                <wp:docPr id="230" name="Lin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380CB3" id="Line 244" o:spid="_x0000_s1026" style="position:absolute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163.35pt" to="58.5pt,17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frFFA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2074545</wp:posOffset>
                </wp:positionV>
                <wp:extent cx="0" cy="190500"/>
                <wp:effectExtent l="9525" t="7620" r="9525" b="11430"/>
                <wp:wrapNone/>
                <wp:docPr id="229" name="Lin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CC2F0" id="Line 243" o:spid="_x0000_s1026" style="position:absolute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25pt,163.35pt" to="245.25pt,17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9rs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>
                <wp:simplePos x="0" y="0"/>
                <wp:positionH relativeFrom="column">
                  <wp:posOffset>6934200</wp:posOffset>
                </wp:positionH>
                <wp:positionV relativeFrom="paragraph">
                  <wp:posOffset>2074545</wp:posOffset>
                </wp:positionV>
                <wp:extent cx="0" cy="190500"/>
                <wp:effectExtent l="9525" t="7620" r="9525" b="11430"/>
                <wp:wrapNone/>
                <wp:docPr id="228" name="Lin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90694F" id="Line 242" o:spid="_x0000_s1026" style="position:absolute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6pt,163.35pt" to="546pt,17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PPOFA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2074545</wp:posOffset>
                </wp:positionV>
                <wp:extent cx="0" cy="190500"/>
                <wp:effectExtent l="9525" t="7620" r="9525" b="11430"/>
                <wp:wrapNone/>
                <wp:docPr id="227" name="Lin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5B60D4" id="Line 241" o:spid="_x0000_s1026" style="position:absolute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pt,163.35pt" to="312pt,17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2074545</wp:posOffset>
                </wp:positionV>
                <wp:extent cx="0" cy="190500"/>
                <wp:effectExtent l="9525" t="7620" r="9525" b="11430"/>
                <wp:wrapNone/>
                <wp:docPr id="226" name="Lin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8E2210" id="Line 240" o:spid="_x0000_s1026" style="position:absolute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3.35pt" to="0,17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2074545</wp:posOffset>
                </wp:positionV>
                <wp:extent cx="0" cy="190500"/>
                <wp:effectExtent l="9525" t="7620" r="9525" b="11430"/>
                <wp:wrapNone/>
                <wp:docPr id="225" name="Lin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20B520" id="Line 239" o:spid="_x0000_s1026" style="position:absolute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25pt,163.35pt" to="386.25pt,17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2265045</wp:posOffset>
                </wp:positionV>
                <wp:extent cx="6934200" cy="0"/>
                <wp:effectExtent l="9525" t="7620" r="9525" b="11430"/>
                <wp:wrapNone/>
                <wp:docPr id="224" name="Lin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F9CA68" id="Line 238" o:spid="_x0000_s1026" style="position:absolute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78.35pt" to="546pt,17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38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3" name="_x_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71B15" id="_x_70_t" o:spid="_x0000_s1026" type="#_x0000_t202" style="position:absolute;margin-left:0;margin-top:0;width:50pt;height:50pt;z-index:251493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2m4NAIAAFs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MDab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ragraph">
                  <wp:posOffset>2112010</wp:posOffset>
                </wp:positionV>
                <wp:extent cx="1443990" cy="142875"/>
                <wp:effectExtent l="0" t="0" r="0" b="2540"/>
                <wp:wrapNone/>
                <wp:docPr id="222" name="_x_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9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魔術社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0" o:spid="_x0000_s1095" type="#_x0000_t202" style="position:absolute;margin-left:56pt;margin-top:166.3pt;width:113.7pt;height:11.25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魔術社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4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1" name="_x_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200DC9" id="_x_71_t" o:spid="_x0000_s1026" type="#_x0000_t202" style="position:absolute;margin-left:0;margin-top:0;width:50pt;height:50pt;z-index:251494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qq+MwIAAFs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r+Kqv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>
                <wp:simplePos x="0" y="0"/>
                <wp:positionH relativeFrom="column">
                  <wp:posOffset>3082925</wp:posOffset>
                </wp:positionH>
                <wp:positionV relativeFrom="paragraph">
                  <wp:posOffset>2112010</wp:posOffset>
                </wp:positionV>
                <wp:extent cx="920115" cy="142875"/>
                <wp:effectExtent l="0" t="0" r="0" b="2540"/>
                <wp:wrapNone/>
                <wp:docPr id="220" name="_x_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1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205 39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楊畯堯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1" o:spid="_x0000_s1096" type="#_x0000_t202" style="position:absolute;margin-left:242.75pt;margin-top:166.3pt;width:72.45pt;height:11.25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205 39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楊畯堯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5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9" name="_x_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A59491" id="_x_72_t" o:spid="_x0000_s1026" type="#_x0000_t202" style="position:absolute;margin-left:0;margin-top:0;width:50pt;height:50pt;z-index:251495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2Cj+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2112010</wp:posOffset>
                </wp:positionV>
                <wp:extent cx="520065" cy="142875"/>
                <wp:effectExtent l="0" t="0" r="0" b="2540"/>
                <wp:wrapNone/>
                <wp:docPr id="218" name="_x_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2" o:spid="_x0000_s1097" type="#_x0000_t202" style="position:absolute;margin-left:20.75pt;margin-top:166.3pt;width:40.95pt;height:11.25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6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7" name="_x_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0D6AE" id="_x_73_t" o:spid="_x0000_s1026" type="#_x0000_t202" style="position:absolute;margin-left:0;margin-top:0;width:50pt;height:50pt;z-index:251496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ZFZQ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2112010</wp:posOffset>
                </wp:positionV>
                <wp:extent cx="2101215" cy="142875"/>
                <wp:effectExtent l="0" t="0" r="3810" b="2540"/>
                <wp:wrapNone/>
                <wp:docPr id="216" name="_x_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2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國二信教室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3" o:spid="_x0000_s1098" type="#_x0000_t202" style="position:absolute;margin-left:388.5pt;margin-top:166.3pt;width:165.45pt;height:11.25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" filled="f" stroked="f">
                <v:textbox style="mso-fit-shape-to-text:t" inset="0,0,0,0">
                  <w:txbxContent>
                    <w:p w:rsidR="00000000" w:rsidRDefault="00913E2A"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國二信教室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79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5" name="_x_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1B9F24" id="_x_74_t" o:spid="_x0000_s1026" type="#_x0000_t202" style="position:absolute;margin-left:0;margin-top:0;width:50pt;height:50pt;z-index:251497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gf3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cYH9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2112010</wp:posOffset>
                </wp:positionV>
                <wp:extent cx="1082040" cy="142875"/>
                <wp:effectExtent l="0" t="0" r="0" b="2540"/>
                <wp:wrapNone/>
                <wp:docPr id="214" name="_x_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鄭開瀛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老師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4" o:spid="_x0000_s1099" type="#_x0000_t202" style="position:absolute;margin-left:164pt;margin-top:166.3pt;width:85.2pt;height:11.25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鄭開瀛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老師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9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3" name="_x_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4575A" id="_x_75_t" o:spid="_x0000_s1026" type="#_x0000_t202" style="position:absolute;margin-left:0;margin-top:0;width:50pt;height:50pt;z-index:251499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dyqNA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TF3K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2302510</wp:posOffset>
                </wp:positionV>
                <wp:extent cx="262890" cy="142875"/>
                <wp:effectExtent l="0" t="0" r="0" b="2540"/>
                <wp:wrapNone/>
                <wp:docPr id="212" name="_x_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5" o:spid="_x0000_s1100" type="#_x0000_t202" style="position:absolute;margin-left:.5pt;margin-top:181.3pt;width:20.7pt;height:11.25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2265045</wp:posOffset>
                </wp:positionV>
                <wp:extent cx="0" cy="190500"/>
                <wp:effectExtent l="9525" t="7620" r="9525" b="11430"/>
                <wp:wrapNone/>
                <wp:docPr id="211" name="Lin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F4543A" id="Line 225" o:spid="_x0000_s1026" style="position:absolute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75pt,178.35pt" to="165.75pt,19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2265045</wp:posOffset>
                </wp:positionV>
                <wp:extent cx="0" cy="190500"/>
                <wp:effectExtent l="9525" t="7620" r="9525" b="11430"/>
                <wp:wrapNone/>
                <wp:docPr id="210" name="Lin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D4BEC8" id="Line 224" o:spid="_x0000_s1026" style="position:absolute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178.35pt" to="58.5pt,19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SIKFA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2265045</wp:posOffset>
                </wp:positionV>
                <wp:extent cx="0" cy="190500"/>
                <wp:effectExtent l="9525" t="7620" r="9525" b="11430"/>
                <wp:wrapNone/>
                <wp:docPr id="209" name="Lin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57AB6D" id="Line 223" o:spid="_x0000_s1026" style="position:absolute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25pt,178.35pt" to="245.25pt,19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IjFQIAACsEAAAOAAAAZHJzL2Uyb0RvYy54bWysU02P2jAQvVfqf7B8h3wsU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>
                <wp:simplePos x="0" y="0"/>
                <wp:positionH relativeFrom="column">
                  <wp:posOffset>6934200</wp:posOffset>
                </wp:positionH>
                <wp:positionV relativeFrom="paragraph">
                  <wp:posOffset>2265045</wp:posOffset>
                </wp:positionV>
                <wp:extent cx="0" cy="190500"/>
                <wp:effectExtent l="9525" t="7620" r="9525" b="11430"/>
                <wp:wrapNone/>
                <wp:docPr id="208" name="Lin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11EFA9" id="Line 222" o:spid="_x0000_s1026" style="position:absolute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6pt,178.35pt" to="546pt,19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CsBFAIAACs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2265045</wp:posOffset>
                </wp:positionV>
                <wp:extent cx="0" cy="190500"/>
                <wp:effectExtent l="9525" t="7620" r="9525" b="11430"/>
                <wp:wrapNone/>
                <wp:docPr id="207" name="Lin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7A340E" id="Line 221" o:spid="_x0000_s1026" style="position:absolute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pt,178.35pt" to="312pt,19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2265045</wp:posOffset>
                </wp:positionV>
                <wp:extent cx="0" cy="190500"/>
                <wp:effectExtent l="9525" t="7620" r="9525" b="11430"/>
                <wp:wrapNone/>
                <wp:docPr id="206" name="Lin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D6BD12" id="Line 220" o:spid="_x0000_s1026" style="position:absolute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78.35pt" to="0,19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2265045</wp:posOffset>
                </wp:positionV>
                <wp:extent cx="0" cy="190500"/>
                <wp:effectExtent l="9525" t="7620" r="9525" b="11430"/>
                <wp:wrapNone/>
                <wp:docPr id="205" name="Lin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FFEA33" id="Line 219" o:spid="_x0000_s1026" style="position:absolute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25pt,178.35pt" to="386.25pt,19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iSLFQIAACs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2455545</wp:posOffset>
                </wp:positionV>
                <wp:extent cx="6934200" cy="0"/>
                <wp:effectExtent l="9525" t="7620" r="9525" b="11430"/>
                <wp:wrapNone/>
                <wp:docPr id="204" name="Lin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9D463F" id="Line 218" o:spid="_x0000_s1026" style="position:absolute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93.35pt" to="546pt,19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uj5FQIAACw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0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3" name="_x_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94B96A" id="_x_76_t" o:spid="_x0000_s1026" type="#_x0000_t202" style="position:absolute;margin-left:0;margin-top:0;width:50pt;height:50pt;z-index:251500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LCkNAIAAFs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l4sK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ragraph">
                  <wp:posOffset>2302510</wp:posOffset>
                </wp:positionV>
                <wp:extent cx="1443990" cy="142875"/>
                <wp:effectExtent l="0" t="0" r="0" b="2540"/>
                <wp:wrapNone/>
                <wp:docPr id="202" name="_x_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9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電腦社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6" o:spid="_x0000_s1101" type="#_x0000_t202" style="position:absolute;margin-left:56pt;margin-top:181.3pt;width:113.7pt;height:11.25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電腦社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1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1" name="_x_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F0150" id="_x_77_t" o:spid="_x0000_s1026" type="#_x0000_t202" style="position:absolute;margin-left:0;margin-top:0;width:50pt;height:50pt;z-index:251501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1Zlzo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>
                <wp:simplePos x="0" y="0"/>
                <wp:positionH relativeFrom="column">
                  <wp:posOffset>3082925</wp:posOffset>
                </wp:positionH>
                <wp:positionV relativeFrom="paragraph">
                  <wp:posOffset>2302510</wp:posOffset>
                </wp:positionV>
                <wp:extent cx="920115" cy="142875"/>
                <wp:effectExtent l="0" t="0" r="0" b="2540"/>
                <wp:wrapNone/>
                <wp:docPr id="200" name="_x_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1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205 32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陳育琳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7" o:spid="_x0000_s1102" type="#_x0000_t202" style="position:absolute;margin-left:242.75pt;margin-top:181.3pt;width:72.45pt;height:11.2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205 32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陳育琳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2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9" name="_x_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2841D4" id="_x_78_t" o:spid="_x0000_s1026" type="#_x0000_t202" style="position:absolute;margin-left:0;margin-top:0;width:50pt;height:50pt;z-index:251502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FAm3t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2302510</wp:posOffset>
                </wp:positionV>
                <wp:extent cx="520065" cy="142875"/>
                <wp:effectExtent l="0" t="0" r="0" b="2540"/>
                <wp:wrapNone/>
                <wp:docPr id="198" name="_x_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8" o:spid="_x0000_s1103" type="#_x0000_t202" style="position:absolute;margin-left:20.75pt;margin-top:181.3pt;width:40.95pt;height:11.2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3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7" name="_x_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20679" id="_x_79_t" o:spid="_x0000_s1026" type="#_x0000_t202" style="position:absolute;margin-left:0;margin-top:0;width:50pt;height:50pt;z-index:251503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H85dX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2302510</wp:posOffset>
                </wp:positionV>
                <wp:extent cx="2101215" cy="142875"/>
                <wp:effectExtent l="0" t="0" r="3810" b="2540"/>
                <wp:wrapNone/>
                <wp:docPr id="196" name="_x_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2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電腦教室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9" o:spid="_x0000_s1104" type="#_x0000_t202" style="position:absolute;margin-left:388.5pt;margin-top:181.3pt;width:165.45pt;height:11.2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" filled="f" stroked="f">
                <v:textbox style="mso-fit-shape-to-text:t" inset="0,0,0,0">
                  <w:txbxContent>
                    <w:p w:rsidR="00000000" w:rsidRDefault="00913E2A"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電腦教室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4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5" name="_x_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C10C0" id="_x_80_t" o:spid="_x0000_s1026" type="#_x0000_t202" style="position:absolute;margin-left:0;margin-top:0;width:50pt;height:50pt;z-index:251504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C3yMwIAAFs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yUwt8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2302510</wp:posOffset>
                </wp:positionV>
                <wp:extent cx="1082040" cy="142875"/>
                <wp:effectExtent l="0" t="0" r="0" b="2540"/>
                <wp:wrapNone/>
                <wp:docPr id="194" name="_x_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李惠文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老師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0" o:spid="_x0000_s1105" type="#_x0000_t202" style="position:absolute;margin-left:164pt;margin-top:181.3pt;width:85.2pt;height:11.2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李惠文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老師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5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3" name="_x_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DC225" id="_x_81_t" o:spid="_x0000_s1026" type="#_x0000_t202" style="position:absolute;margin-left:0;margin-top:0;width:50pt;height:50pt;z-index:251505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/avMwIAAFs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eE/2r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2493010</wp:posOffset>
                </wp:positionV>
                <wp:extent cx="262890" cy="142875"/>
                <wp:effectExtent l="0" t="0" r="0" b="2540"/>
                <wp:wrapNone/>
                <wp:docPr id="192" name="_x_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1" o:spid="_x0000_s1106" type="#_x0000_t202" style="position:absolute;margin-left:.5pt;margin-top:196.3pt;width:20.7pt;height:11.25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2455545</wp:posOffset>
                </wp:positionV>
                <wp:extent cx="0" cy="191135"/>
                <wp:effectExtent l="9525" t="7620" r="9525" b="10795"/>
                <wp:wrapNone/>
                <wp:docPr id="191" name="Lin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11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DDA25B" id="Line 205" o:spid="_x0000_s1026" style="position:absolute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75pt,193.35pt" to="165.75pt,2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57kEw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2455545</wp:posOffset>
                </wp:positionV>
                <wp:extent cx="0" cy="191135"/>
                <wp:effectExtent l="9525" t="7620" r="9525" b="10795"/>
                <wp:wrapNone/>
                <wp:docPr id="190" name="Lin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11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CDED4C" id="Line 204" o:spid="_x0000_s1026" style="position:absolute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193.35pt" to="58.5pt,2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2455545</wp:posOffset>
                </wp:positionV>
                <wp:extent cx="0" cy="191135"/>
                <wp:effectExtent l="9525" t="7620" r="9525" b="10795"/>
                <wp:wrapNone/>
                <wp:docPr id="189" name="Lin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11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2431AC" id="Line 203" o:spid="_x0000_s1026" style="position:absolute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25pt,193.35pt" to="245.25pt,2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>
                <wp:simplePos x="0" y="0"/>
                <wp:positionH relativeFrom="column">
                  <wp:posOffset>6934200</wp:posOffset>
                </wp:positionH>
                <wp:positionV relativeFrom="paragraph">
                  <wp:posOffset>2455545</wp:posOffset>
                </wp:positionV>
                <wp:extent cx="0" cy="191135"/>
                <wp:effectExtent l="9525" t="7620" r="9525" b="10795"/>
                <wp:wrapNone/>
                <wp:docPr id="188" name="Lin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11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F91BA1" id="Line 202" o:spid="_x0000_s1026" style="position:absolute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6pt,193.35pt" to="546pt,2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2455545</wp:posOffset>
                </wp:positionV>
                <wp:extent cx="0" cy="191135"/>
                <wp:effectExtent l="9525" t="7620" r="9525" b="10795"/>
                <wp:wrapNone/>
                <wp:docPr id="187" name="Lin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11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F9C66A" id="Line 201" o:spid="_x0000_s1026" style="position:absolute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pt,193.35pt" to="312pt,2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2455545</wp:posOffset>
                </wp:positionV>
                <wp:extent cx="0" cy="191135"/>
                <wp:effectExtent l="9525" t="7620" r="9525" b="10795"/>
                <wp:wrapNone/>
                <wp:docPr id="186" name="Lin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11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6FB635" id="Line 200" o:spid="_x0000_s1026" style="position:absolute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93.35pt" to="0,2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2455545</wp:posOffset>
                </wp:positionV>
                <wp:extent cx="0" cy="191135"/>
                <wp:effectExtent l="9525" t="7620" r="9525" b="10795"/>
                <wp:wrapNone/>
                <wp:docPr id="185" name="Lin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11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E42700" id="Line 199" o:spid="_x0000_s1026" style="position:absolute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25pt,193.35pt" to="386.25pt,2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2646680</wp:posOffset>
                </wp:positionV>
                <wp:extent cx="6934200" cy="0"/>
                <wp:effectExtent l="9525" t="8255" r="9525" b="10795"/>
                <wp:wrapNone/>
                <wp:docPr id="184" name="Lin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F25309" id="Line 198" o:spid="_x0000_s1026" style="position:absolute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08.4pt" to="546pt,2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P9HFAIAACw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6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3" name="_x_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2CE77" id="_x_82_t" o:spid="_x0000_s1026" type="#_x0000_t202" style="position:absolute;margin-left:0;margin-top:0;width:50pt;height:50pt;z-index:251506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pqhMw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xfKao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ragraph">
                  <wp:posOffset>2493010</wp:posOffset>
                </wp:positionV>
                <wp:extent cx="1443990" cy="142875"/>
                <wp:effectExtent l="0" t="0" r="0" b="2540"/>
                <wp:wrapNone/>
                <wp:docPr id="182" name="_x_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9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創意生活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DIY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2" o:spid="_x0000_s1107" type="#_x0000_t202" style="position:absolute;margin-left:56pt;margin-top:196.3pt;width:113.7pt;height:11.25pt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創意生活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DIY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7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1" name="_x_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C7C79A" id="_x_83_t" o:spid="_x0000_s1026" type="#_x0000_t202" style="position:absolute;margin-left:0;margin-top:0;width:50pt;height:50pt;z-index:251507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1mnMw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KRNZp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>
                <wp:simplePos x="0" y="0"/>
                <wp:positionH relativeFrom="column">
                  <wp:posOffset>3082925</wp:posOffset>
                </wp:positionH>
                <wp:positionV relativeFrom="paragraph">
                  <wp:posOffset>2493010</wp:posOffset>
                </wp:positionV>
                <wp:extent cx="920115" cy="142875"/>
                <wp:effectExtent l="0" t="0" r="0" b="2540"/>
                <wp:wrapNone/>
                <wp:docPr id="180" name="_x_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1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207 20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楊晴羽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3" o:spid="_x0000_s1108" type="#_x0000_t202" style="position:absolute;margin-left:242.75pt;margin-top:196.3pt;width:72.45pt;height:11.25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F3WrgIAAK0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207 20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楊晴羽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8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9" name="_x_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1FC4E" id="_x_84_t" o:spid="_x0000_s1026" type="#_x0000_t202" style="position:absolute;margin-left:0;margin-top:0;width:50pt;height:50pt;z-index:251508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LG7Ba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2493010</wp:posOffset>
                </wp:positionV>
                <wp:extent cx="520065" cy="142875"/>
                <wp:effectExtent l="0" t="0" r="0" b="2540"/>
                <wp:wrapNone/>
                <wp:docPr id="178" name="_x_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4" o:spid="_x0000_s1109" type="#_x0000_t202" style="position:absolute;margin-left:20.75pt;margin-top:196.3pt;width:40.95pt;height:11.25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92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7" name="_x_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08691B" id="_x_85_t" o:spid="_x0000_s1026" type="#_x0000_t202" style="position:absolute;margin-left:0;margin-top:0;width:50pt;height:50pt;z-index:251509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J6krg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2493010</wp:posOffset>
                </wp:positionV>
                <wp:extent cx="2101215" cy="142875"/>
                <wp:effectExtent l="0" t="0" r="3810" b="2540"/>
                <wp:wrapNone/>
                <wp:docPr id="176" name="_x_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2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國一孝教室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5" o:spid="_x0000_s1110" type="#_x0000_t202" style="position:absolute;margin-left:388.5pt;margin-top:196.3pt;width:165.45pt;height:11.25pt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913E2A"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國一孝教室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0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5" name="_x_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FDC2A" id="_x_86_t" o:spid="_x0000_s1026" type="#_x0000_t202" style="position:absolute;margin-left:0;margin-top:0;width:50pt;height:50pt;z-index:251510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XfQMwIAAFs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ml30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2493010</wp:posOffset>
                </wp:positionV>
                <wp:extent cx="1082040" cy="142875"/>
                <wp:effectExtent l="0" t="0" r="0" b="2540"/>
                <wp:wrapNone/>
                <wp:docPr id="174" name="_x_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鄭淑丹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老師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6" o:spid="_x0000_s1111" type="#_x0000_t202" style="position:absolute;margin-left:164pt;margin-top:196.3pt;width:85.2pt;height:11.25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鄭淑丹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老師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1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3" name="_x_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0A3E78" id="_x_87_t" o:spid="_x0000_s1026" type="#_x0000_t202" style="position:absolute;margin-left:0;margin-top:0;width:50pt;height:50pt;z-index:251511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9qrI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2684145</wp:posOffset>
                </wp:positionV>
                <wp:extent cx="262890" cy="142875"/>
                <wp:effectExtent l="0" t="0" r="0" b="1905"/>
                <wp:wrapNone/>
                <wp:docPr id="172" name="_x_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7" o:spid="_x0000_s1112" type="#_x0000_t202" style="position:absolute;margin-left:.5pt;margin-top:211.35pt;width:20.7pt;height:11.25pt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H1PrgIAAK0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2646680</wp:posOffset>
                </wp:positionV>
                <wp:extent cx="0" cy="190500"/>
                <wp:effectExtent l="9525" t="8255" r="9525" b="10795"/>
                <wp:wrapNone/>
                <wp:docPr id="171" name="Lin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DF2417" id="Line 185" o:spid="_x0000_s1026" style="position:absolute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75pt,208.4pt" to="165.75pt,2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9rzFAIAACs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2646680</wp:posOffset>
                </wp:positionV>
                <wp:extent cx="0" cy="190500"/>
                <wp:effectExtent l="9525" t="8255" r="9525" b="10795"/>
                <wp:wrapNone/>
                <wp:docPr id="170" name="Lin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E9C5A1" id="Line 184" o:spid="_x0000_s1026" style="position:absolute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208.4pt" to="58.5pt,2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PPRFAIAACs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2646680</wp:posOffset>
                </wp:positionV>
                <wp:extent cx="0" cy="190500"/>
                <wp:effectExtent l="9525" t="8255" r="9525" b="10795"/>
                <wp:wrapNone/>
                <wp:docPr id="169" name="Lin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757F6D" id="Line 183" o:spid="_x0000_s1026" style="position:absolute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25pt,208.4pt" to="245.25pt,2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tP4FA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>
                <wp:simplePos x="0" y="0"/>
                <wp:positionH relativeFrom="column">
                  <wp:posOffset>6934200</wp:posOffset>
                </wp:positionH>
                <wp:positionV relativeFrom="paragraph">
                  <wp:posOffset>2646680</wp:posOffset>
                </wp:positionV>
                <wp:extent cx="0" cy="190500"/>
                <wp:effectExtent l="9525" t="8255" r="9525" b="10795"/>
                <wp:wrapNone/>
                <wp:docPr id="168" name="Lin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66119F" id="Line 182" o:spid="_x0000_s1026" style="position:absolute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6pt,208.4pt" to="546pt,2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fra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2646680</wp:posOffset>
                </wp:positionV>
                <wp:extent cx="0" cy="190500"/>
                <wp:effectExtent l="9525" t="8255" r="9525" b="10795"/>
                <wp:wrapNone/>
                <wp:docPr id="167" name="Lin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A5B7B4" id="Line 181" o:spid="_x0000_s1026" style="position:absolute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pt,208.4pt" to="312pt,2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2646680</wp:posOffset>
                </wp:positionV>
                <wp:extent cx="0" cy="190500"/>
                <wp:effectExtent l="9525" t="8255" r="9525" b="10795"/>
                <wp:wrapNone/>
                <wp:docPr id="166" name="Lin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64F056" id="Line 180" o:spid="_x0000_s1026" style="position:absolute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08.4pt" to="0,2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2646680</wp:posOffset>
                </wp:positionV>
                <wp:extent cx="0" cy="190500"/>
                <wp:effectExtent l="9525" t="8255" r="9525" b="10795"/>
                <wp:wrapNone/>
                <wp:docPr id="165" name="Lin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B0031A" id="Line 179" o:spid="_x0000_s1026" style="position:absolute;z-index:2517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25pt,208.4pt" to="386.25pt,2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UiYFAIAACs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2837180</wp:posOffset>
                </wp:positionV>
                <wp:extent cx="6934200" cy="0"/>
                <wp:effectExtent l="9525" t="8255" r="9525" b="10795"/>
                <wp:wrapNone/>
                <wp:docPr id="164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D7E0A9" id="Line 178" o:spid="_x0000_s1026" style="position:absolute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3.4pt" to="546pt,2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fQJFQIAACw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2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3" name="_x_8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2BFE8C" id="_x_88_t" o:spid="_x0000_s1026" type="#_x0000_t202" style="position:absolute;margin-left:0;margin-top:0;width:50pt;height:50pt;z-index:251512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POvMwIAAFs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HRTzr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ragraph">
                  <wp:posOffset>2684145</wp:posOffset>
                </wp:positionV>
                <wp:extent cx="1443990" cy="142875"/>
                <wp:effectExtent l="0" t="0" r="0" b="1905"/>
                <wp:wrapNone/>
                <wp:docPr id="162" name="_x_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9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全民國防社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8" o:spid="_x0000_s1113" type="#_x0000_t202" style="position:absolute;margin-left:56pt;margin-top:211.35pt;width:113.7pt;height:11.25pt;z-index:2517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teSrwIAAK4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全民國防社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3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1" name="_x_8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DF6FE" id="_x_89_t" o:spid="_x0000_s1026" type="#_x0000_t202" style="position:absolute;margin-left:0;margin-top:0;width:50pt;height:50pt;z-index:251513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8fUwq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>
                <wp:simplePos x="0" y="0"/>
                <wp:positionH relativeFrom="column">
                  <wp:posOffset>3082925</wp:posOffset>
                </wp:positionH>
                <wp:positionV relativeFrom="paragraph">
                  <wp:posOffset>2684145</wp:posOffset>
                </wp:positionV>
                <wp:extent cx="920115" cy="142875"/>
                <wp:effectExtent l="0" t="0" r="0" b="1905"/>
                <wp:wrapNone/>
                <wp:docPr id="160" name="_x_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1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205 28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胡育綸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9" o:spid="_x0000_s1114" type="#_x0000_t202" style="position:absolute;margin-left:242.75pt;margin-top:211.35pt;width:72.45pt;height:11.25pt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205 28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胡育綸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4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9" name="_x_9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4E2D2D" id="_x_90_t" o:spid="_x0000_s1026" type="#_x0000_t202" style="position:absolute;margin-left:0;margin-top:0;width:50pt;height:50pt;z-index:251514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EVv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lEBFb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2684145</wp:posOffset>
                </wp:positionV>
                <wp:extent cx="520065" cy="142875"/>
                <wp:effectExtent l="0" t="0" r="0" b="1905"/>
                <wp:wrapNone/>
                <wp:docPr id="158" name="_x_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0" o:spid="_x0000_s1115" type="#_x0000_t202" style="position:absolute;margin-left:20.75pt;margin-top:211.35pt;width:40.95pt;height:11.25pt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5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7" name="_x_9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D555F1" id="_x_91_t" o:spid="_x0000_s1026" type="#_x0000_t202" style="position:absolute;margin-left:0;margin-top:0;width:50pt;height:50pt;z-index:251515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6+EMw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4evh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2684145</wp:posOffset>
                </wp:positionV>
                <wp:extent cx="2101215" cy="142875"/>
                <wp:effectExtent l="0" t="0" r="3810" b="1905"/>
                <wp:wrapNone/>
                <wp:docPr id="156" name="_x_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2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國防教室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1" o:spid="_x0000_s1116" type="#_x0000_t202" style="position:absolute;margin-left:388.5pt;margin-top:211.35pt;width:165.45pt;height:11.25pt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" filled="f" stroked="f">
                <v:textbox style="mso-fit-shape-to-text:t" inset="0,0,0,0">
                  <w:txbxContent>
                    <w:p w:rsidR="00000000" w:rsidRDefault="00913E2A"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國防教室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6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5" name="_x_9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6CD144" id="_x_92_t" o:spid="_x0000_s1026" type="#_x0000_t202" style="position:absolute;margin-left:0;margin-top:0;width:50pt;height:50pt;z-index:251516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/PUMwIAAFsEAAAOAAAAZHJzL2Uyb0RvYy54bWysVE2P0zAQvSPxHyzfadLSLN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9kfz1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2684145</wp:posOffset>
                </wp:positionV>
                <wp:extent cx="1082040" cy="142875"/>
                <wp:effectExtent l="0" t="0" r="0" b="1905"/>
                <wp:wrapNone/>
                <wp:docPr id="154" name="_x_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陳麗純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老師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2" o:spid="_x0000_s1117" type="#_x0000_t202" style="position:absolute;margin-left:164pt;margin-top:211.35pt;width:85.2pt;height:11.25pt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陳麗純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老師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7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3" name="_x_9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52F4AD" id="_x_93_t" o:spid="_x0000_s1026" type="#_x0000_t202" style="position:absolute;margin-left:0;margin-top:0;width:50pt;height:50pt;z-index:251517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CiJMwIAAFs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R0Qoi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2874645</wp:posOffset>
                </wp:positionV>
                <wp:extent cx="262890" cy="142875"/>
                <wp:effectExtent l="0" t="0" r="0" b="1905"/>
                <wp:wrapNone/>
                <wp:docPr id="152" name="_x_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3" o:spid="_x0000_s1118" type="#_x0000_t202" style="position:absolute;margin-left:.5pt;margin-top:226.35pt;width:20.7pt;height:11.25pt;z-index: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av4rgIAAK0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2837180</wp:posOffset>
                </wp:positionV>
                <wp:extent cx="0" cy="190500"/>
                <wp:effectExtent l="9525" t="8255" r="9525" b="10795"/>
                <wp:wrapNone/>
                <wp:docPr id="151" name="Lin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E31137" id="Line 165" o:spid="_x0000_s1026" style="position:absolute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75pt,223.4pt" to="165.75pt,2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Cuz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2837180</wp:posOffset>
                </wp:positionV>
                <wp:extent cx="0" cy="190500"/>
                <wp:effectExtent l="9525" t="8255" r="9525" b="10795"/>
                <wp:wrapNone/>
                <wp:docPr id="150" name="Lin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107E7E" id="Line 164" o:spid="_x0000_s1026" style="position:absolute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223.4pt" to="58.5pt,2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wKR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2837180</wp:posOffset>
                </wp:positionV>
                <wp:extent cx="0" cy="190500"/>
                <wp:effectExtent l="9525" t="8255" r="9525" b="10795"/>
                <wp:wrapNone/>
                <wp:docPr id="149" name="Lin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17BE1" id="Line 163" o:spid="_x0000_s1026" style="position:absolute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25pt,223.4pt" to="245.25pt,2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SK4FA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>
                <wp:simplePos x="0" y="0"/>
                <wp:positionH relativeFrom="column">
                  <wp:posOffset>6934200</wp:posOffset>
                </wp:positionH>
                <wp:positionV relativeFrom="paragraph">
                  <wp:posOffset>2837180</wp:posOffset>
                </wp:positionV>
                <wp:extent cx="0" cy="190500"/>
                <wp:effectExtent l="9525" t="8255" r="9525" b="10795"/>
                <wp:wrapNone/>
                <wp:docPr id="148" name="Lin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0D082F" id="Line 162" o:spid="_x0000_s1026" style="position:absolute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6pt,223.4pt" to="546pt,2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guaEw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2837180</wp:posOffset>
                </wp:positionV>
                <wp:extent cx="0" cy="190500"/>
                <wp:effectExtent l="9525" t="8255" r="9525" b="10795"/>
                <wp:wrapNone/>
                <wp:docPr id="147" name="Lin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76A7B9" id="Line 161" o:spid="_x0000_s1026" style="position:absolute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pt,223.4pt" to="312pt,2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2837180</wp:posOffset>
                </wp:positionV>
                <wp:extent cx="0" cy="190500"/>
                <wp:effectExtent l="9525" t="8255" r="9525" b="10795"/>
                <wp:wrapNone/>
                <wp:docPr id="146" name="Lin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32D7CA" id="Line 160" o:spid="_x0000_s1026" style="position:absolute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3.4pt" to="0,2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2837180</wp:posOffset>
                </wp:positionV>
                <wp:extent cx="0" cy="190500"/>
                <wp:effectExtent l="9525" t="8255" r="9525" b="10795"/>
                <wp:wrapNone/>
                <wp:docPr id="145" name="Lin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E09128" id="Line 159" o:spid="_x0000_s1026" style="position:absolute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25pt,223.4pt" to="386.25pt,2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AQQ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3027680</wp:posOffset>
                </wp:positionV>
                <wp:extent cx="6934200" cy="0"/>
                <wp:effectExtent l="9525" t="8255" r="9525" b="10795"/>
                <wp:wrapNone/>
                <wp:docPr id="144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D3C360" id="Line 158" o:spid="_x0000_s1026" style="position:absolute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38.4pt" to="546pt,2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qrfFAIAACw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8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3" name="_x_9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D8344" id="_x_94_t" o:spid="_x0000_s1026" type="#_x0000_t202" style="position:absolute;margin-left:0;margin-top:0;width:50pt;height:50pt;z-index:251518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noqMw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8Lp6K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ragraph">
                  <wp:posOffset>2874645</wp:posOffset>
                </wp:positionV>
                <wp:extent cx="1443990" cy="142875"/>
                <wp:effectExtent l="0" t="0" r="0" b="1905"/>
                <wp:wrapNone/>
                <wp:docPr id="142" name="_x_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9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動畫欣賞社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4" o:spid="_x0000_s1119" type="#_x0000_t202" style="position:absolute;margin-left:56pt;margin-top:226.35pt;width:113.7pt;height:11.25pt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動畫欣賞社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9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1" name="_x_9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9AE13" id="_x_95_t" o:spid="_x0000_s1026" type="#_x0000_t202" style="position:absolute;margin-left:0;margin-top:0;width:50pt;height:50pt;z-index:251519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7ks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HFu5L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>
                <wp:simplePos x="0" y="0"/>
                <wp:positionH relativeFrom="column">
                  <wp:posOffset>3082925</wp:posOffset>
                </wp:positionH>
                <wp:positionV relativeFrom="paragraph">
                  <wp:posOffset>2874645</wp:posOffset>
                </wp:positionV>
                <wp:extent cx="920115" cy="142875"/>
                <wp:effectExtent l="0" t="0" r="0" b="1905"/>
                <wp:wrapNone/>
                <wp:docPr id="140" name="_x_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1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208 01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何彩綾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5" o:spid="_x0000_s1120" type="#_x0000_t202" style="position:absolute;margin-left:242.75pt;margin-top:226.35pt;width:72.45pt;height:11.25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208 01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何彩綾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0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9" name="_x_9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6B342" id="_x_96_t" o:spid="_x0000_s1026" type="#_x0000_t202" style="position:absolute;margin-left:0;margin-top:0;width:50pt;height:50pt;z-index:251520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h1mMw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RQ4dZ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2874645</wp:posOffset>
                </wp:positionV>
                <wp:extent cx="520065" cy="142875"/>
                <wp:effectExtent l="0" t="0" r="0" b="1905"/>
                <wp:wrapNone/>
                <wp:docPr id="138" name="_x_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6" o:spid="_x0000_s1121" type="#_x0000_t202" style="position:absolute;margin-left:20.75pt;margin-top:226.35pt;width:40.95pt;height:11.25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1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7" name="_x_9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86737C" id="_x_97_t" o:spid="_x0000_s1026" type="#_x0000_t202" style="position:absolute;margin-left:0;margin-top:0;width:50pt;height:50pt;z-index:251521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7J94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968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2874645</wp:posOffset>
                </wp:positionV>
                <wp:extent cx="2101215" cy="142875"/>
                <wp:effectExtent l="0" t="0" r="3810" b="1905"/>
                <wp:wrapNone/>
                <wp:docPr id="136" name="_x_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2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國二義教室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7" o:spid="_x0000_s1122" type="#_x0000_t202" style="position:absolute;margin-left:388.5pt;margin-top:226.35pt;width:165.45pt;height:11.25pt;z-index:2517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vmnsA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" filled="f" stroked="f">
                <v:textbox style="mso-fit-shape-to-text:t" inset="0,0,0,0">
                  <w:txbxContent>
                    <w:p w:rsidR="00000000" w:rsidRDefault="00913E2A"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國二義教室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2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5" name="_x_9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1BA9E2" id="_x_98_t" o:spid="_x0000_s1026" type="#_x0000_t202" style="position:absolute;margin-left:0;margin-top:0;width:50pt;height:50pt;z-index:251522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pjxMwIAAFs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eMqY8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992" behindDoc="0" locked="0" layoutInCell="1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2874645</wp:posOffset>
                </wp:positionV>
                <wp:extent cx="1082040" cy="142875"/>
                <wp:effectExtent l="0" t="0" r="0" b="1905"/>
                <wp:wrapNone/>
                <wp:docPr id="134" name="_x_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林子翔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老師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8" o:spid="_x0000_s1123" type="#_x0000_t202" style="position:absolute;margin-left:164pt;margin-top:226.35pt;width:85.2pt;height:11.25pt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YUrwIAAK4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林子翔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老師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3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3" name="_x_9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8E8844" id="_x_99_t" o:spid="_x0000_s1026" type="#_x0000_t202" style="position:absolute;margin-left:0;margin-top:0;width:50pt;height:50pt;z-index:251523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UOsMwIAAFs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yclDr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3065145</wp:posOffset>
                </wp:positionV>
                <wp:extent cx="262890" cy="142875"/>
                <wp:effectExtent l="0" t="0" r="0" b="1905"/>
                <wp:wrapNone/>
                <wp:docPr id="132" name="_x_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9" o:spid="_x0000_s1124" type="#_x0000_t202" style="position:absolute;margin-left:.5pt;margin-top:241.35pt;width:20.7pt;height:11.25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jN+rgIAAK0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040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3027680</wp:posOffset>
                </wp:positionV>
                <wp:extent cx="0" cy="190500"/>
                <wp:effectExtent l="9525" t="8255" r="9525" b="10795"/>
                <wp:wrapNone/>
                <wp:docPr id="131" name="Lin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691B2" id="Line 145" o:spid="_x0000_s1026" style="position:absolute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75pt,238.4pt" to="165.75pt,2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Rq3FA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064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3027680</wp:posOffset>
                </wp:positionV>
                <wp:extent cx="0" cy="190500"/>
                <wp:effectExtent l="9525" t="8255" r="9525" b="10795"/>
                <wp:wrapNone/>
                <wp:docPr id="130" name="Lin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D6E503" id="Line 144" o:spid="_x0000_s1026" style="position:absolute;z-index:25180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238.4pt" to="58.5pt,2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jOVFA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088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3027680</wp:posOffset>
                </wp:positionV>
                <wp:extent cx="0" cy="190500"/>
                <wp:effectExtent l="9525" t="8255" r="9525" b="10795"/>
                <wp:wrapNone/>
                <wp:docPr id="129" name="Lin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4C013D" id="Line 143" o:spid="_x0000_s1026" style="position:absolute;z-index:25180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25pt,238.4pt" to="245.25pt,2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BO8FA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112" behindDoc="0" locked="0" layoutInCell="1" allowOverlap="1">
                <wp:simplePos x="0" y="0"/>
                <wp:positionH relativeFrom="column">
                  <wp:posOffset>6934200</wp:posOffset>
                </wp:positionH>
                <wp:positionV relativeFrom="paragraph">
                  <wp:posOffset>3027680</wp:posOffset>
                </wp:positionV>
                <wp:extent cx="0" cy="190500"/>
                <wp:effectExtent l="9525" t="8255" r="9525" b="10795"/>
                <wp:wrapNone/>
                <wp:docPr id="128" name="Lin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A711F3" id="Line 142" o:spid="_x0000_s1026" style="position:absolute;z-index:25180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6pt,238.4pt" to="546pt,2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136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3027680</wp:posOffset>
                </wp:positionV>
                <wp:extent cx="0" cy="190500"/>
                <wp:effectExtent l="9525" t="8255" r="9525" b="10795"/>
                <wp:wrapNone/>
                <wp:docPr id="127" name="Lin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83E4C4" id="Line 141" o:spid="_x0000_s1026" style="position:absolute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pt,238.4pt" to="312pt,2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3027680</wp:posOffset>
                </wp:positionV>
                <wp:extent cx="0" cy="190500"/>
                <wp:effectExtent l="9525" t="8255" r="9525" b="10795"/>
                <wp:wrapNone/>
                <wp:docPr id="126" name="Lin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DAB5A2" id="Line 140" o:spid="_x0000_s1026" style="position:absolute;z-index:2518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38.4pt" to="0,2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184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3027680</wp:posOffset>
                </wp:positionV>
                <wp:extent cx="0" cy="190500"/>
                <wp:effectExtent l="9525" t="8255" r="9525" b="10795"/>
                <wp:wrapNone/>
                <wp:docPr id="125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57C707" id="Line 139" o:spid="_x0000_s1026" style="position:absolute;z-index:2518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25pt,238.4pt" to="386.25pt,2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3218180</wp:posOffset>
                </wp:positionV>
                <wp:extent cx="6934200" cy="0"/>
                <wp:effectExtent l="9525" t="8255" r="9525" b="10795"/>
                <wp:wrapNone/>
                <wp:docPr id="124" name="Lin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38779B" id="Line 138" o:spid="_x0000_s1026" style="position:absolute;z-index:2518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53.4pt" to="546pt,2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Dh+FAIAACw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4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3" name="_x_10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1965F6" id="_x_100_t" o:spid="_x0000_s1026" type="#_x0000_t202" style="position:absolute;margin-left:0;margin-top:0;width:50pt;height:50pt;z-index:251524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OGD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Jw4Y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232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ragraph">
                  <wp:posOffset>3065145</wp:posOffset>
                </wp:positionV>
                <wp:extent cx="1443990" cy="142875"/>
                <wp:effectExtent l="0" t="0" r="0" b="1905"/>
                <wp:wrapNone/>
                <wp:docPr id="122" name="_x_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9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桌球社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0" o:spid="_x0000_s1125" type="#_x0000_t202" style="position:absolute;margin-left:56pt;margin-top:241.35pt;width:113.7pt;height:11.25pt;z-index:25180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桌球社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5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1" name="_x_10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5BCBD2" id="_x_101_t" o:spid="_x0000_s1026" type="#_x0000_t202" style="position:absolute;margin-left:0;margin-top:0;width:50pt;height:50pt;z-index:251525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V6bq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256" behindDoc="0" locked="0" layoutInCell="1" allowOverlap="1">
                <wp:simplePos x="0" y="0"/>
                <wp:positionH relativeFrom="column">
                  <wp:posOffset>3082925</wp:posOffset>
                </wp:positionH>
                <wp:positionV relativeFrom="paragraph">
                  <wp:posOffset>3065145</wp:posOffset>
                </wp:positionV>
                <wp:extent cx="920115" cy="142875"/>
                <wp:effectExtent l="0" t="0" r="0" b="1905"/>
                <wp:wrapNone/>
                <wp:docPr id="120" name="_x_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1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208 13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黃安萱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1" o:spid="_x0000_s1126" type="#_x0000_t202" style="position:absolute;margin-left:242.75pt;margin-top:241.35pt;width:72.45pt;height:11.25pt;z-index:25180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208 13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黃安萱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6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9" name="_x_10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95E84" id="_x_102_t" o:spid="_x0000_s1026" type="#_x0000_t202" style="position:absolute;margin-left:0;margin-top:0;width:50pt;height:50pt;z-index:251526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qyy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tirL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280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3065145</wp:posOffset>
                </wp:positionV>
                <wp:extent cx="520065" cy="142875"/>
                <wp:effectExtent l="0" t="0" r="0" b="1905"/>
                <wp:wrapNone/>
                <wp:docPr id="118" name="_x_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2" o:spid="_x0000_s1127" type="#_x0000_t202" style="position:absolute;margin-left:20.75pt;margin-top:241.35pt;width:40.95pt;height:11.25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7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7" name="_x_10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C9924" id="_x_103_t" o:spid="_x0000_s1026" type="#_x0000_t202" style="position:absolute;margin-left:0;margin-top:0;width:50pt;height:50pt;z-index:251527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qCtNA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E2oK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304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3065145</wp:posOffset>
                </wp:positionV>
                <wp:extent cx="2101215" cy="142875"/>
                <wp:effectExtent l="0" t="0" r="3810" b="1905"/>
                <wp:wrapNone/>
                <wp:docPr id="116" name="_x_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2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宿舍地下室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3" o:spid="_x0000_s1128" type="#_x0000_t202" style="position:absolute;margin-left:388.5pt;margin-top:241.35pt;width:165.45pt;height:11.25pt;z-index:25181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" filled="f" stroked="f">
                <v:textbox style="mso-fit-shape-to-text:t" inset="0,0,0,0">
                  <w:txbxContent>
                    <w:p w:rsidR="00000000" w:rsidRDefault="00913E2A"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宿舍地下室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8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5" name="_x_10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0C3E90" id="_x_104_t" o:spid="_x0000_s1026" type="#_x0000_t202" style="position:absolute;margin-left:0;margin-top:0;width:50pt;height:50pt;z-index:251528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o53NAIAAFw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lejn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328" behindDoc="0" locked="0" layoutInCell="1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3065145</wp:posOffset>
                </wp:positionV>
                <wp:extent cx="1082040" cy="142875"/>
                <wp:effectExtent l="0" t="0" r="0" b="1905"/>
                <wp:wrapNone/>
                <wp:docPr id="114" name="_x_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陳金練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老師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4" o:spid="_x0000_s1129" type="#_x0000_t202" style="position:absolute;margin-left:164pt;margin-top:241.35pt;width:85.2pt;height:11.25pt;z-index:2518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陳金練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老師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9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3" name="_x_10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46EAE4" id="_x_105_t" o:spid="_x0000_s1026" type="#_x0000_t202" style="position:absolute;margin-left:0;margin-top:0;width:50pt;height:50pt;z-index:251529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YBD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VhgE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352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3255645</wp:posOffset>
                </wp:positionV>
                <wp:extent cx="262890" cy="142875"/>
                <wp:effectExtent l="0" t="0" r="0" b="1905"/>
                <wp:wrapNone/>
                <wp:docPr id="112" name="_x_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5" o:spid="_x0000_s1130" type="#_x0000_t202" style="position:absolute;margin-left:.5pt;margin-top:256.35pt;width:20.7pt;height:11.25pt;z-index:25181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376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3218180</wp:posOffset>
                </wp:positionV>
                <wp:extent cx="0" cy="190500"/>
                <wp:effectExtent l="9525" t="8255" r="9525" b="10795"/>
                <wp:wrapNone/>
                <wp:docPr id="111" name="Lin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40B219" id="Line 125" o:spid="_x0000_s1026" style="position:absolute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75pt,253.4pt" to="165.75pt,26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400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3218180</wp:posOffset>
                </wp:positionV>
                <wp:extent cx="0" cy="190500"/>
                <wp:effectExtent l="9525" t="8255" r="9525" b="10795"/>
                <wp:wrapNone/>
                <wp:docPr id="110" name="Lin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3AC6BE" id="Line 124" o:spid="_x0000_s1026" style="position:absolute;z-index:2518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253.4pt" to="58.5pt,26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utaEw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42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3218180</wp:posOffset>
                </wp:positionV>
                <wp:extent cx="0" cy="190500"/>
                <wp:effectExtent l="9525" t="8255" r="9525" b="10795"/>
                <wp:wrapNone/>
                <wp:docPr id="109" name="Lin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115EE6" id="Line 123" o:spid="_x0000_s1026" style="position:absolute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25pt,253.4pt" to="245.25pt,26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MtzFA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448" behindDoc="0" locked="0" layoutInCell="1" allowOverlap="1">
                <wp:simplePos x="0" y="0"/>
                <wp:positionH relativeFrom="column">
                  <wp:posOffset>6934200</wp:posOffset>
                </wp:positionH>
                <wp:positionV relativeFrom="paragraph">
                  <wp:posOffset>3218180</wp:posOffset>
                </wp:positionV>
                <wp:extent cx="0" cy="190500"/>
                <wp:effectExtent l="9525" t="8255" r="9525" b="10795"/>
                <wp:wrapNone/>
                <wp:docPr id="108" name="Lin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5D31F0" id="Line 122" o:spid="_x0000_s1026" style="position:absolute;z-index:25181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6pt,253.4pt" to="546pt,26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472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3218180</wp:posOffset>
                </wp:positionV>
                <wp:extent cx="0" cy="190500"/>
                <wp:effectExtent l="9525" t="8255" r="9525" b="10795"/>
                <wp:wrapNone/>
                <wp:docPr id="107" name="Lin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211B8F" id="Line 121" o:spid="_x0000_s1026" style="position:absolute;z-index:25181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pt,253.4pt" to="312pt,26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8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3218180</wp:posOffset>
                </wp:positionV>
                <wp:extent cx="0" cy="190500"/>
                <wp:effectExtent l="9525" t="8255" r="9525" b="10795"/>
                <wp:wrapNone/>
                <wp:docPr id="106" name="Lin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D04A85" id="Line 120" o:spid="_x0000_s1026" style="position:absolute;z-index:25181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53.4pt" to="0,26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520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3218180</wp:posOffset>
                </wp:positionV>
                <wp:extent cx="0" cy="190500"/>
                <wp:effectExtent l="9525" t="8255" r="9525" b="10795"/>
                <wp:wrapNone/>
                <wp:docPr id="105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07C72" id="Line 119" o:spid="_x0000_s1026" style="position:absolute;z-index:25181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25pt,253.4pt" to="386.25pt,26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e3b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3408680</wp:posOffset>
                </wp:positionV>
                <wp:extent cx="6934200" cy="0"/>
                <wp:effectExtent l="9525" t="8255" r="9525" b="10795"/>
                <wp:wrapNone/>
                <wp:docPr id="104" name="Lin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F51F10" id="Line 118" o:spid="_x0000_s1026" style="position:absolute;z-index:25182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68.4pt" to="546pt,26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2aoFAIAACw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0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3" name="_x_10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CEA0E1" id="_x_106_t" o:spid="_x0000_s1026" type="#_x0000_t202" style="position:absolute;margin-left:0;margin-top:0;width:50pt;height:50pt;z-index:251530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HC1NAIAAFw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dscL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568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ragraph">
                  <wp:posOffset>3255645</wp:posOffset>
                </wp:positionV>
                <wp:extent cx="1443990" cy="142875"/>
                <wp:effectExtent l="0" t="0" r="0" b="1905"/>
                <wp:wrapNone/>
                <wp:docPr id="102" name="_x_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9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排球社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6" o:spid="_x0000_s1131" type="#_x0000_t202" style="position:absolute;margin-left:56pt;margin-top:256.35pt;width:113.7pt;height:11.25pt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排球社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1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1" name="_x_10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A7E49" id="_x_107_t" o:spid="_x0000_s1026" type="#_x0000_t202" style="position:absolute;margin-left:0;margin-top:0;width:50pt;height:50pt;z-index:251531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v+UMw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EGb/lD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592" behindDoc="0" locked="0" layoutInCell="1" allowOverlap="1">
                <wp:simplePos x="0" y="0"/>
                <wp:positionH relativeFrom="column">
                  <wp:posOffset>3082925</wp:posOffset>
                </wp:positionH>
                <wp:positionV relativeFrom="paragraph">
                  <wp:posOffset>3255645</wp:posOffset>
                </wp:positionV>
                <wp:extent cx="920115" cy="142875"/>
                <wp:effectExtent l="0" t="0" r="0" b="1905"/>
                <wp:wrapNone/>
                <wp:docPr id="100" name="_x_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1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206 40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曾玟諴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7" o:spid="_x0000_s1132" type="#_x0000_t202" style="position:absolute;margin-left:242.75pt;margin-top:256.35pt;width:72.45pt;height:11.25pt;z-index:25182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206 40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曾玟諴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2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9" name="_x_10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A41822" id="_x_108_t" o:spid="_x0000_s1026" type="#_x0000_t202" style="position:absolute;margin-left:0;margin-top:0;width:50pt;height:50pt;z-index:251532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tzfMwIAAFs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Ry7c3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616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3255645</wp:posOffset>
                </wp:positionV>
                <wp:extent cx="520065" cy="142875"/>
                <wp:effectExtent l="0" t="0" r="0" b="1905"/>
                <wp:wrapNone/>
                <wp:docPr id="98" name="_x_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8" o:spid="_x0000_s1133" type="#_x0000_t202" style="position:absolute;margin-left:20.75pt;margin-top:256.35pt;width:40.95pt;height:11.25pt;z-index:25182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3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7" name="_x_10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89269" id="_x_109_t" o:spid="_x0000_s1026" type="#_x0000_t202" style="position:absolute;margin-left:0;margin-top:0;width:50pt;height:50pt;z-index:251533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tDAMw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rXrQw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640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3255645</wp:posOffset>
                </wp:positionV>
                <wp:extent cx="2101215" cy="142875"/>
                <wp:effectExtent l="0" t="0" r="3810" b="1905"/>
                <wp:wrapNone/>
                <wp:docPr id="96" name="_x_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2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排球場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9" o:spid="_x0000_s1134" type="#_x0000_t202" style="position:absolute;margin-left:388.5pt;margin-top:256.35pt;width:165.45pt;height:11.25pt;z-index:25182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" filled="f" stroked="f">
                <v:textbox style="mso-fit-shape-to-text:t" inset="0,0,0,0">
                  <w:txbxContent>
                    <w:p w:rsidR="00000000" w:rsidRDefault="00913E2A"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排球場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4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5" name="_x_1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857E1" id="_x_110_t" o:spid="_x0000_s1026" type="#_x0000_t202" style="position:absolute;margin-left:0;margin-top:0;width:50pt;height:50pt;z-index:251534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JAuMgIAAFs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CohJAuMgIAAFs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664" behindDoc="0" locked="0" layoutInCell="1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3255645</wp:posOffset>
                </wp:positionV>
                <wp:extent cx="1082040" cy="142875"/>
                <wp:effectExtent l="0" t="0" r="0" b="1905"/>
                <wp:wrapNone/>
                <wp:docPr id="94" name="_x_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李冠閔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老師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0" o:spid="_x0000_s1135" type="#_x0000_t202" style="position:absolute;margin-left:164pt;margin-top:256.35pt;width:85.2pt;height:11.25pt;z-index:25182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李冠閔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老師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5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3" name="_x_1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1AA464" id="_x_111_t" o:spid="_x0000_s1026" type="#_x0000_t202" style="position:absolute;margin-left:0;margin-top:0;width:50pt;height:50pt;z-index:251535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FLueG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68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3446145</wp:posOffset>
                </wp:positionV>
                <wp:extent cx="262890" cy="142875"/>
                <wp:effectExtent l="0" t="0" r="0" b="1905"/>
                <wp:wrapNone/>
                <wp:docPr id="92" name="_x_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1" o:spid="_x0000_s1136" type="#_x0000_t202" style="position:absolute;margin-left:.5pt;margin-top:271.35pt;width:20.7pt;height:11.25pt;z-index:25182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712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3408680</wp:posOffset>
                </wp:positionV>
                <wp:extent cx="0" cy="190500"/>
                <wp:effectExtent l="9525" t="8255" r="9525" b="10795"/>
                <wp:wrapNone/>
                <wp:docPr id="91" name="Lin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C4A7A0" id="Line 105" o:spid="_x0000_s1026" style="position:absolute;z-index:2518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75pt,268.4pt" to="165.75pt,28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ay1EwIAACo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736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3408680</wp:posOffset>
                </wp:positionV>
                <wp:extent cx="0" cy="190500"/>
                <wp:effectExtent l="9525" t="8255" r="9525" b="10795"/>
                <wp:wrapNone/>
                <wp:docPr id="90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C25B52" id="Line 104" o:spid="_x0000_s1026" style="position:absolute;z-index:25182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268.4pt" to="58.5pt,28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oWXEwIAACo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760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3408680</wp:posOffset>
                </wp:positionV>
                <wp:extent cx="0" cy="190500"/>
                <wp:effectExtent l="9525" t="8255" r="9525" b="10795"/>
                <wp:wrapNone/>
                <wp:docPr id="89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53C45D" id="Line 103" o:spid="_x0000_s1026" style="position:absolute;z-index:25182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25pt,268.4pt" to="245.25pt,28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KW+FAIAACo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784" behindDoc="0" locked="0" layoutInCell="1" allowOverlap="1">
                <wp:simplePos x="0" y="0"/>
                <wp:positionH relativeFrom="column">
                  <wp:posOffset>6934200</wp:posOffset>
                </wp:positionH>
                <wp:positionV relativeFrom="paragraph">
                  <wp:posOffset>3408680</wp:posOffset>
                </wp:positionV>
                <wp:extent cx="0" cy="190500"/>
                <wp:effectExtent l="9525" t="8255" r="9525" b="10795"/>
                <wp:wrapNone/>
                <wp:docPr id="88" name="Lin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6B32A1" id="Line 102" o:spid="_x0000_s1026" style="position:absolute;z-index:25183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6pt,268.4pt" to="546pt,28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4ycEwIAACo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808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3408680</wp:posOffset>
                </wp:positionV>
                <wp:extent cx="0" cy="190500"/>
                <wp:effectExtent l="9525" t="8255" r="9525" b="10795"/>
                <wp:wrapNone/>
                <wp:docPr id="87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C86F28" id="Line 101" o:spid="_x0000_s1026" style="position:absolute;z-index:25183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pt,268.4pt" to="312pt,28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3408680</wp:posOffset>
                </wp:positionV>
                <wp:extent cx="0" cy="190500"/>
                <wp:effectExtent l="9525" t="8255" r="9525" b="10795"/>
                <wp:wrapNone/>
                <wp:docPr id="86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3CFF91" id="Line 100" o:spid="_x0000_s1026" style="position:absolute;z-index:25183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68.4pt" to="0,28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856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3408680</wp:posOffset>
                </wp:positionV>
                <wp:extent cx="0" cy="190500"/>
                <wp:effectExtent l="9525" t="8255" r="9525" b="10795"/>
                <wp:wrapNone/>
                <wp:docPr id="85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96CE36" id="Line 99" o:spid="_x0000_s1026" style="position:absolute;z-index:25183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25pt,268.4pt" to="386.25pt,28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3599180</wp:posOffset>
                </wp:positionV>
                <wp:extent cx="6934200" cy="0"/>
                <wp:effectExtent l="9525" t="8255" r="9525" b="10795"/>
                <wp:wrapNone/>
                <wp:docPr id="84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3E25EC" id="Line 98" o:spid="_x0000_s1026" style="position:absolute;z-index:25183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83.4pt" to="546pt,28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toP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6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3" name="_x_1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42AA7" id="_x_112_t" o:spid="_x0000_s1026" type="#_x0000_t202" style="position:absolute;margin-left:0;margin-top:0;width:50pt;height:50pt;z-index:251536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m7sMw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rZu7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904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ragraph">
                  <wp:posOffset>3446145</wp:posOffset>
                </wp:positionV>
                <wp:extent cx="1443990" cy="142875"/>
                <wp:effectExtent l="0" t="0" r="0" b="1905"/>
                <wp:wrapNone/>
                <wp:docPr id="82" name="_x_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9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大嘴巴合唱社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2" o:spid="_x0000_s1137" type="#_x0000_t202" style="position:absolute;margin-left:56pt;margin-top:271.35pt;width:113.7pt;height:11.25pt;z-index:25183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大嘴巴合唱社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7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1" name="_x_1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D65DC" id="_x_113_t" o:spid="_x0000_s1026" type="#_x0000_t202" style="position:absolute;margin-left:0;margin-top:0;width:50pt;height:50pt;z-index:251537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Ibzhz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928" behindDoc="0" locked="0" layoutInCell="1" allowOverlap="1">
                <wp:simplePos x="0" y="0"/>
                <wp:positionH relativeFrom="column">
                  <wp:posOffset>3082925</wp:posOffset>
                </wp:positionH>
                <wp:positionV relativeFrom="paragraph">
                  <wp:posOffset>3446145</wp:posOffset>
                </wp:positionV>
                <wp:extent cx="920115" cy="142875"/>
                <wp:effectExtent l="0" t="0" r="0" b="1905"/>
                <wp:wrapNone/>
                <wp:docPr id="80" name="_x_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1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207 06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李汯橞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3" o:spid="_x0000_s1138" type="#_x0000_t202" style="position:absolute;margin-left:242.75pt;margin-top:271.35pt;width:72.45pt;height:11.25pt;z-index:25183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207 06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李汯橞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8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9" name="_x_1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D86995" id="_x_114_t" o:spid="_x0000_s1026" type="#_x0000_t202" style="position:absolute;margin-left:0;margin-top:0;width:50pt;height:50pt;z-index:251538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i+z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LdLSgxr&#10;sUb7fj+dzveBkkYJIWNdo06d9QWG7yxeCP0b6ON5zNnbJ+DfPDGwkxoVj+dobBpmavngHHSNZAJJ&#10;J5hshDOA+oh46D6AwM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rqL7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952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3446145</wp:posOffset>
                </wp:positionV>
                <wp:extent cx="520065" cy="142875"/>
                <wp:effectExtent l="0" t="0" r="0" b="1905"/>
                <wp:wrapNone/>
                <wp:docPr id="78" name="_x_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4" o:spid="_x0000_s1139" type="#_x0000_t202" style="position:absolute;margin-left:20.75pt;margin-top:271.35pt;width:40.95pt;height:11.25pt;z-index:25183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9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7" name="_x_1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8463B3" id="_x_115_t" o:spid="_x0000_s1026" type="#_x0000_t202" style="position:absolute;margin-left:0;margin-top:0;width:50pt;height:50pt;z-index:251539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iOsNA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C+I6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976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3446145</wp:posOffset>
                </wp:positionV>
                <wp:extent cx="2101215" cy="142875"/>
                <wp:effectExtent l="0" t="0" r="3810" b="1905"/>
                <wp:wrapNone/>
                <wp:docPr id="76" name="_x_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2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音樂教室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5" o:spid="_x0000_s1140" type="#_x0000_t202" style="position:absolute;margin-left:388.5pt;margin-top:271.35pt;width:165.45pt;height:11.25pt;z-index:25183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" filled="f" stroked="f">
                <v:textbox style="mso-fit-shape-to-text:t" inset="0,0,0,0">
                  <w:txbxContent>
                    <w:p w:rsidR="00000000" w:rsidRDefault="00913E2A"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音樂教室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0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5" name="_x_1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6C5F8" id="_x_116_t" o:spid="_x0000_s1026" type="#_x0000_t202" style="position:absolute;margin-left:0;margin-top:0;width:50pt;height:50pt;z-index:251540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TPbNA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KVM9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000" behindDoc="0" locked="0" layoutInCell="1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3446145</wp:posOffset>
                </wp:positionV>
                <wp:extent cx="1082040" cy="142875"/>
                <wp:effectExtent l="0" t="0" r="0" b="1905"/>
                <wp:wrapNone/>
                <wp:docPr id="74" name="_x_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江靜宜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老師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6" o:spid="_x0000_s1141" type="#_x0000_t202" style="position:absolute;margin-left:164pt;margin-top:271.35pt;width:85.2pt;height:11.25pt;z-index:25184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江靜宜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老師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2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3" name="_x_1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2EE17" id="_x_117_t" o:spid="_x0000_s1026" type="#_x0000_t202" style="position:absolute;margin-left:0;margin-top:0;width:50pt;height:50pt;z-index:251542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6qPe8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1024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3636645</wp:posOffset>
                </wp:positionV>
                <wp:extent cx="262890" cy="142875"/>
                <wp:effectExtent l="0" t="0" r="0" b="1905"/>
                <wp:wrapNone/>
                <wp:docPr id="72" name="_x_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7" o:spid="_x0000_s1142" type="#_x0000_t202" style="position:absolute;margin-left:.5pt;margin-top:286.35pt;width:20.7pt;height:11.25pt;z-index:25184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T72rw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2048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3599180</wp:posOffset>
                </wp:positionV>
                <wp:extent cx="0" cy="190500"/>
                <wp:effectExtent l="9525" t="8255" r="9525" b="10795"/>
                <wp:wrapNone/>
                <wp:docPr id="71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3A75B9" id="Line 85" o:spid="_x0000_s1026" style="position:absolute;z-index:25184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75pt,283.4pt" to="165.75pt,29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1O9EwIAACk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072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3599180</wp:posOffset>
                </wp:positionV>
                <wp:extent cx="0" cy="190500"/>
                <wp:effectExtent l="9525" t="8255" r="9525" b="10795"/>
                <wp:wrapNone/>
                <wp:docPr id="70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B582CA" id="Line 84" o:spid="_x0000_s1026" style="position:absolute;z-index:25184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283.4pt" to="58.5pt,29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j1IEwIAACk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096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3599180</wp:posOffset>
                </wp:positionV>
                <wp:extent cx="0" cy="190500"/>
                <wp:effectExtent l="9525" t="8255" r="9525" b="10795"/>
                <wp:wrapNone/>
                <wp:docPr id="69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09FA76" id="Line 83" o:spid="_x0000_s1026" style="position:absolute;z-index:25184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25pt,283.4pt" to="245.25pt,29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rHEEw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5120" behindDoc="0" locked="0" layoutInCell="1" allowOverlap="1">
                <wp:simplePos x="0" y="0"/>
                <wp:positionH relativeFrom="column">
                  <wp:posOffset>6934200</wp:posOffset>
                </wp:positionH>
                <wp:positionV relativeFrom="paragraph">
                  <wp:posOffset>3599180</wp:posOffset>
                </wp:positionV>
                <wp:extent cx="0" cy="190500"/>
                <wp:effectExtent l="9525" t="8255" r="9525" b="10795"/>
                <wp:wrapNone/>
                <wp:docPr id="68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001E5A" id="Line 82" o:spid="_x0000_s1026" style="position:absolute;z-index:25184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6pt,283.4pt" to="546pt,29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98xEgIAACk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144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3599180</wp:posOffset>
                </wp:positionV>
                <wp:extent cx="0" cy="190500"/>
                <wp:effectExtent l="9525" t="8255" r="9525" b="10795"/>
                <wp:wrapNone/>
                <wp:docPr id="67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8EACA4" id="Line 81" o:spid="_x0000_s1026" style="position:absolute;z-index:25184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pt,283.4pt" to="312pt,29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7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3599180</wp:posOffset>
                </wp:positionV>
                <wp:extent cx="0" cy="190500"/>
                <wp:effectExtent l="9525" t="8255" r="9525" b="10795"/>
                <wp:wrapNone/>
                <wp:docPr id="66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586617" id="Line 80" o:spid="_x0000_s1026" style="position:absolute;z-index:25184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83.4pt" to="0,29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8192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3599180</wp:posOffset>
                </wp:positionV>
                <wp:extent cx="0" cy="190500"/>
                <wp:effectExtent l="9525" t="8255" r="9525" b="10795"/>
                <wp:wrapNone/>
                <wp:docPr id="65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5CDB3E" id="Line 79" o:spid="_x0000_s1026" style="position:absolute;z-index:25184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25pt,283.4pt" to="386.25pt,29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llDEwIAACk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9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3789680</wp:posOffset>
                </wp:positionV>
                <wp:extent cx="6934200" cy="0"/>
                <wp:effectExtent l="9525" t="8255" r="9525" b="10795"/>
                <wp:wrapNone/>
                <wp:docPr id="64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C28561" id="Line 78" o:spid="_x0000_s1026" style="position:absolute;z-index:25184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98.4pt" to="546pt,29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vXbFA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3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3" name="_x_1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9A60A" id="_x_118_t" o:spid="_x0000_s1026" type="#_x0000_t202" style="position:absolute;margin-left:0;margin-top:0;width:50pt;height:50pt;z-index:251543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P41NAIAAFs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Nk/j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240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ragraph">
                  <wp:posOffset>3636645</wp:posOffset>
                </wp:positionV>
                <wp:extent cx="1443990" cy="142875"/>
                <wp:effectExtent l="0" t="0" r="0" b="1905"/>
                <wp:wrapNone/>
                <wp:docPr id="62" name="_x_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9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羽球社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8" o:spid="_x0000_s1143" type="#_x0000_t202" style="position:absolute;margin-left:56pt;margin-top:286.35pt;width:113.7pt;height:11.25pt;z-index:25185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HMqsAIAAK8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羽球社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4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1" name="_x_1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42BD46" id="_x_119_t" o:spid="_x0000_s1026" type="#_x0000_t202" style="position:absolute;margin-left:0;margin-top:0;width:50pt;height:50pt;z-index:251544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RucR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264" behindDoc="0" locked="0" layoutInCell="1" allowOverlap="1">
                <wp:simplePos x="0" y="0"/>
                <wp:positionH relativeFrom="column">
                  <wp:posOffset>3082925</wp:posOffset>
                </wp:positionH>
                <wp:positionV relativeFrom="paragraph">
                  <wp:posOffset>3636645</wp:posOffset>
                </wp:positionV>
                <wp:extent cx="920115" cy="142875"/>
                <wp:effectExtent l="0" t="0" r="0" b="1905"/>
                <wp:wrapNone/>
                <wp:docPr id="60" name="_x_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1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208 43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盧柏翰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9" o:spid="_x0000_s1144" type="#_x0000_t202" style="position:absolute;margin-left:242.75pt;margin-top:286.35pt;width:72.45pt;height:11.25pt;z-index:25185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208 43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盧柏翰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5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" name="_x_1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4F6659" id="_x_120_t" o:spid="_x0000_s1026" type="#_x0000_t202" style="position:absolute;margin-left:0;margin-top:0;width:50pt;height:50pt;z-index:251545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2cA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Y0tnA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288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3636645</wp:posOffset>
                </wp:positionV>
                <wp:extent cx="520065" cy="142875"/>
                <wp:effectExtent l="0" t="0" r="0" b="1905"/>
                <wp:wrapNone/>
                <wp:docPr id="58" name="_x_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0" o:spid="_x0000_s1145" type="#_x0000_t202" style="position:absolute;margin-left:20.75pt;margin-top:286.35pt;width:40.95pt;height:11.25pt;z-index:25185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6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" name="_x_1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DDDC8" id="_x_121_t" o:spid="_x0000_s1026" type="#_x0000_t202" style="position:absolute;margin-left:0;margin-top:0;width:50pt;height:50pt;z-index:251546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2sf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iR9rH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312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3636645</wp:posOffset>
                </wp:positionV>
                <wp:extent cx="2101215" cy="142875"/>
                <wp:effectExtent l="0" t="0" r="3810" b="1905"/>
                <wp:wrapNone/>
                <wp:docPr id="56" name="_x_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2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大禮堂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1" o:spid="_x0000_s1146" type="#_x0000_t202" style="position:absolute;margin-left:388.5pt;margin-top:286.35pt;width:165.45pt;height:11.25pt;z-index:25185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913E2A"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大禮堂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7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" name="_x_1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E537B1" id="_x_122_t" o:spid="_x0000_s1026" type="#_x0000_t202" style="position:absolute;margin-left:0;margin-top:0;width:50pt;height:50pt;z-index:251547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s0e2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336" behindDoc="0" locked="0" layoutInCell="1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3636645</wp:posOffset>
                </wp:positionV>
                <wp:extent cx="1082040" cy="142875"/>
                <wp:effectExtent l="0" t="0" r="0" b="1905"/>
                <wp:wrapNone/>
                <wp:docPr id="54" name="_x_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林旭建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老師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2" o:spid="_x0000_s1147" type="#_x0000_t202" style="position:absolute;margin-left:164pt;margin-top:286.35pt;width:85.2pt;height:11.25pt;z-index:25185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林旭建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老師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8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" name="_x_1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24EF9D" id="_x_123_t" o:spid="_x0000_s1026" type="#_x0000_t202" style="position:absolute;margin-left:0;margin-top:0;width:50pt;height:50pt;z-index:251548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3Vc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pxTYliL&#10;Ndr3++lsvg+UNEoIGesadeqsLzB8Z/FC6N9AH89jzt4+Af/miYGd1Kh4PEdj0zBTywfnoGskE0g6&#10;wWQjnAHUR8RD9wEEPs6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pwt1X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360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3827145</wp:posOffset>
                </wp:positionV>
                <wp:extent cx="262890" cy="142875"/>
                <wp:effectExtent l="0" t="0" r="0" b="1905"/>
                <wp:wrapNone/>
                <wp:docPr id="52" name="_x_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3" o:spid="_x0000_s1148" type="#_x0000_t202" style="position:absolute;margin-left:.5pt;margin-top:301.35pt;width:20.7pt;height:11.25pt;z-index:25185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6pWsAIAAK4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6384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3789680</wp:posOffset>
                </wp:positionV>
                <wp:extent cx="0" cy="190500"/>
                <wp:effectExtent l="9525" t="8255" r="9525" b="10795"/>
                <wp:wrapNone/>
                <wp:docPr id="51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3A6284" id="Line 65" o:spid="_x0000_s1026" style="position:absolute;z-index:25185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75pt,298.4pt" to="165.75pt,3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24BEwIAACk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7408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3789680</wp:posOffset>
                </wp:positionV>
                <wp:extent cx="0" cy="190500"/>
                <wp:effectExtent l="9525" t="8255" r="9525" b="10795"/>
                <wp:wrapNone/>
                <wp:docPr id="50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96067A" id="Line 64" o:spid="_x0000_s1026" style="position:absolute;z-index:25185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298.4pt" to="58.5pt,3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gD0EgIAACk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432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3789680</wp:posOffset>
                </wp:positionV>
                <wp:extent cx="0" cy="190500"/>
                <wp:effectExtent l="9525" t="8255" r="9525" b="10795"/>
                <wp:wrapNone/>
                <wp:docPr id="49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BD76C4" id="Line 63" o:spid="_x0000_s1026" style="position:absolute;z-index:25185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25pt,298.4pt" to="245.25pt,3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ox4Ew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456" behindDoc="0" locked="0" layoutInCell="1" allowOverlap="1">
                <wp:simplePos x="0" y="0"/>
                <wp:positionH relativeFrom="column">
                  <wp:posOffset>6934200</wp:posOffset>
                </wp:positionH>
                <wp:positionV relativeFrom="paragraph">
                  <wp:posOffset>3789680</wp:posOffset>
                </wp:positionV>
                <wp:extent cx="0" cy="190500"/>
                <wp:effectExtent l="9525" t="8255" r="9525" b="10795"/>
                <wp:wrapNone/>
                <wp:docPr id="48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828A5" id="Line 62" o:spid="_x0000_s1026" style="position:absolute;z-index:25185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6pt,298.4pt" to="546pt,3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+KNEgIAACk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480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3789680</wp:posOffset>
                </wp:positionV>
                <wp:extent cx="0" cy="190500"/>
                <wp:effectExtent l="9525" t="8255" r="9525" b="10795"/>
                <wp:wrapNone/>
                <wp:docPr id="47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6DD6A2" id="Line 61" o:spid="_x0000_s1026" style="position:absolute;z-index:25186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pt,298.4pt" to="312pt,3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1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3789680</wp:posOffset>
                </wp:positionV>
                <wp:extent cx="0" cy="190500"/>
                <wp:effectExtent l="9525" t="8255" r="9525" b="10795"/>
                <wp:wrapNone/>
                <wp:docPr id="46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6193AF" id="Line 60" o:spid="_x0000_s1026" style="position:absolute;z-index:25186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98.4pt" to="0,3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2528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3789680</wp:posOffset>
                </wp:positionV>
                <wp:extent cx="0" cy="190500"/>
                <wp:effectExtent l="9525" t="8255" r="9525" b="10795"/>
                <wp:wrapNone/>
                <wp:docPr id="45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961118" id="Line 59" o:spid="_x0000_s1026" style="position:absolute;z-index:25186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25pt,298.4pt" to="386.25pt,3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Nk3EwIAACk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3980180</wp:posOffset>
                </wp:positionV>
                <wp:extent cx="6934200" cy="0"/>
                <wp:effectExtent l="9525" t="8255" r="9525" b="10795"/>
                <wp:wrapNone/>
                <wp:docPr id="44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F3A17F" id="Line 58" o:spid="_x0000_s1026" style="position:absolute;z-index:25186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13.4pt" to="546pt,3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TG0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9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" name="_x_1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EDCAC4" id="_x_124_t" o:spid="_x0000_s1026" type="#_x0000_t202" style="position:absolute;margin-left:0;margin-top:0;width:50pt;height:50pt;z-index:251549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bsHNA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9Fuw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576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ragraph">
                  <wp:posOffset>3827145</wp:posOffset>
                </wp:positionV>
                <wp:extent cx="1443990" cy="142875"/>
                <wp:effectExtent l="0" t="0" r="0" b="1905"/>
                <wp:wrapNone/>
                <wp:docPr id="42" name="_x_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9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韓國語文社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4" o:spid="_x0000_s1149" type="#_x0000_t202" style="position:absolute;margin-left:56pt;margin-top:301.35pt;width:113.7pt;height:11.25pt;z-index:25186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韓國語文社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0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" name="_x_1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81F650" id="_x_125_t" o:spid="_x0000_s1026" type="#_x0000_t202" style="position:absolute;margin-left:0;margin-top:0;width:50pt;height:50pt;z-index:251550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zQmNAIAAFs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hPNC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5600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3827145</wp:posOffset>
                </wp:positionV>
                <wp:extent cx="520065" cy="142875"/>
                <wp:effectExtent l="0" t="0" r="0" b="1905"/>
                <wp:wrapNone/>
                <wp:docPr id="40" name="_x_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5" o:spid="_x0000_s1150" type="#_x0000_t202" style="position:absolute;margin-left:20.75pt;margin-top:301.35pt;width:40.95pt;height:11.25pt;z-index:25186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1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" name="_x_1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2692D9" id="_x_126_t" o:spid="_x0000_s1026" type="#_x0000_t202" style="position:absolute;margin-left:0;margin-top:0;width:50pt;height:50pt;z-index:251551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Od3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DcrSgxr&#10;sUaH/jCdLQ+BkkYJIWNdo06d9QWG7y1eCP0b6ON5zNnbR+DfPDGwlxoVj+dobBtmannvHHSNZAJJ&#10;J5hshDOA+oh47D6AwMfZKUBC7SvXRnTUiOBTWLyna8FkHwjHw+XNIs/Rw9F12SPRjBXPl63z4Z2E&#10;lsRNSR2yS+Ds/OjDEPockjIBrcROaZ0MVx+32pEzw97ZpS/KgOh+HKYN6Uq6WswWgxhjnx9DINNI&#10;9i8QrQo4BFq1Jb29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Os53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6624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3827145</wp:posOffset>
                </wp:positionV>
                <wp:extent cx="2101215" cy="142875"/>
                <wp:effectExtent l="0" t="0" r="3810" b="1905"/>
                <wp:wrapNone/>
                <wp:docPr id="38" name="_x_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2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國一忠教室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6" o:spid="_x0000_s1151" type="#_x0000_t202" style="position:absolute;margin-left:388.5pt;margin-top:301.35pt;width:165.45pt;height:11.25pt;z-index:25186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913E2A"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國一忠教室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2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" name="_x_1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363C5" id="_x_127_t" o:spid="_x0000_s1026" type="#_x0000_t202" style="position:absolute;margin-left:0;margin-top:0;width:50pt;height:50pt;z-index:251552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n462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648" behindDoc="0" locked="0" layoutInCell="1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3827145</wp:posOffset>
                </wp:positionV>
                <wp:extent cx="1082040" cy="142875"/>
                <wp:effectExtent l="0" t="0" r="0" b="1905"/>
                <wp:wrapNone/>
                <wp:docPr id="36" name="_x_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郭哲均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老師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7" o:spid="_x0000_s1152" type="#_x0000_t202" style="position:absolute;margin-left:164pt;margin-top:301.35pt;width:85.2pt;height:11.25pt;z-index:25186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buAsAIAAK8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郭哲均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老師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3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" name="_x_1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68F57" id="_x_128_t" o:spid="_x0000_s1026" type="#_x0000_t202" style="position:absolute;margin-left:0;margin-top:0;width:50pt;height:50pt;z-index:251553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MgzNA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psFJYa1&#10;WKN9v5/OlvtASaOEkLGuUafO+gLDdxYvhP4N9PE85uztE/BvnhjYSY2Kx3M0Ng0ztXxwDrpGMoGk&#10;E0w2whlAfUQ8dB9A4OPsGCCh9pVrIzpqRPApLN75WjDZB8Lx8PZmkefo4ei67JFoxorny9b58E5C&#10;S+KmpA7ZJXB2evJhCH0OSZmAVmKrtE6Gqw8b7ciJYe9s0xdlQHQ/DtOGdCW9W8wWgxhjnx9DINNI&#10;9i8QrQo4BFq1JV1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QQyD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8672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4017645</wp:posOffset>
                </wp:positionV>
                <wp:extent cx="262890" cy="142875"/>
                <wp:effectExtent l="0" t="0" r="0" b="1905"/>
                <wp:wrapNone/>
                <wp:docPr id="34" name="_x_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8" o:spid="_x0000_s1153" type="#_x0000_t202" style="position:absolute;margin-left:.5pt;margin-top:316.35pt;width:20.7pt;height:11.25pt;z-index:25186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0gWsAIAAK4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696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3980180</wp:posOffset>
                </wp:positionV>
                <wp:extent cx="0" cy="190500"/>
                <wp:effectExtent l="9525" t="8255" r="9525" b="10795"/>
                <wp:wrapNone/>
                <wp:docPr id="3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9AC0BA" id="Line 47" o:spid="_x0000_s1026" style="position:absolute;z-index:25186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75pt,313.4pt" to="165.75pt,3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dbqEwIAACk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0720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3980180</wp:posOffset>
                </wp:positionV>
                <wp:extent cx="0" cy="190500"/>
                <wp:effectExtent l="9525" t="8255" r="9525" b="10795"/>
                <wp:wrapNone/>
                <wp:docPr id="32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59A2A4" id="Line 46" o:spid="_x0000_s1026" style="position:absolute;z-index:25187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313.4pt" to="58.5pt,3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LgfEw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74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3980180</wp:posOffset>
                </wp:positionV>
                <wp:extent cx="0" cy="190500"/>
                <wp:effectExtent l="9525" t="8255" r="9525" b="10795"/>
                <wp:wrapNone/>
                <wp:docPr id="31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87E280" id="Line 45" o:spid="_x0000_s1026" style="position:absolute;z-index:25187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25pt,313.4pt" to="245.25pt,3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XrbEw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2768" behindDoc="0" locked="0" layoutInCell="1" allowOverlap="1">
                <wp:simplePos x="0" y="0"/>
                <wp:positionH relativeFrom="column">
                  <wp:posOffset>6934200</wp:posOffset>
                </wp:positionH>
                <wp:positionV relativeFrom="paragraph">
                  <wp:posOffset>3980180</wp:posOffset>
                </wp:positionV>
                <wp:extent cx="0" cy="190500"/>
                <wp:effectExtent l="9525" t="8255" r="9525" b="10795"/>
                <wp:wrapNone/>
                <wp:docPr id="30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71A0E4" id="Line 44" o:spid="_x0000_s1026" style="position:absolute;z-index:25187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6pt,313.4pt" to="546pt,3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BQuEg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3792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3980180</wp:posOffset>
                </wp:positionV>
                <wp:extent cx="0" cy="190500"/>
                <wp:effectExtent l="9525" t="8255" r="9525" b="10795"/>
                <wp:wrapNone/>
                <wp:docPr id="29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07A8AB" id="Line 43" o:spid="_x0000_s1026" style="position:absolute;z-index:25187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pt,313.4pt" to="312pt,3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JiiEw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3980180</wp:posOffset>
                </wp:positionV>
                <wp:extent cx="0" cy="190500"/>
                <wp:effectExtent l="9525" t="8255" r="9525" b="10795"/>
                <wp:wrapNone/>
                <wp:docPr id="2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3367CE" id="Line 42" o:spid="_x0000_s1026" style="position:absolute;z-index:25187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13.4pt" to="0,3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fZXEwIAACk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840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3980180</wp:posOffset>
                </wp:positionV>
                <wp:extent cx="0" cy="190500"/>
                <wp:effectExtent l="9525" t="8255" r="9525" b="10795"/>
                <wp:wrapNone/>
                <wp:docPr id="27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1D6547" id="Line 41" o:spid="_x0000_s1026" style="position:absolute;z-index:25187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25pt,313.4pt" to="386.25pt,3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6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4170680</wp:posOffset>
                </wp:positionV>
                <wp:extent cx="6934200" cy="0"/>
                <wp:effectExtent l="9525" t="8255" r="9525" b="10795"/>
                <wp:wrapNone/>
                <wp:docPr id="26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7A4A29" id="Line 40" o:spid="_x0000_s1026" style="position:absolute;z-index:25187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28.4pt" to="546pt,3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YgpFAIAACoEAAAOAAAAZHJzL2Uyb0RvYy54bWysU8GO2jAQvVfqP1i+QxI2U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4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" name="_x_1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E2FF54" id="_x_129_t" o:spid="_x0000_s1026" type="#_x0000_t202" style="position:absolute;margin-left:0;margin-top:0;width:50pt;height:50pt;z-index:251554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7888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ragraph">
                  <wp:posOffset>4017645</wp:posOffset>
                </wp:positionV>
                <wp:extent cx="1443990" cy="142875"/>
                <wp:effectExtent l="0" t="0" r="0" b="1905"/>
                <wp:wrapNone/>
                <wp:docPr id="24" name="_x_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9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桌上遊戲社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9" o:spid="_x0000_s1154" type="#_x0000_t202" style="position:absolute;margin-left:56pt;margin-top:316.35pt;width:113.7pt;height:11.25pt;z-index:25187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桌上遊戲社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5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" name="_x_1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842E51" id="_x_130_t" o:spid="_x0000_s1026" type="#_x0000_t202" style="position:absolute;margin-left:0;margin-top:0;width:50pt;height:50pt;z-index:251555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2Zo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Hfdma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8912" behindDoc="0" locked="0" layoutInCell="1" allowOverlap="1">
                <wp:simplePos x="0" y="0"/>
                <wp:positionH relativeFrom="column">
                  <wp:posOffset>3082925</wp:posOffset>
                </wp:positionH>
                <wp:positionV relativeFrom="paragraph">
                  <wp:posOffset>4017645</wp:posOffset>
                </wp:positionV>
                <wp:extent cx="920115" cy="142875"/>
                <wp:effectExtent l="0" t="0" r="0" b="1905"/>
                <wp:wrapNone/>
                <wp:docPr id="22" name="_x_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1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204 32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張子恩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0" o:spid="_x0000_s1155" type="#_x0000_t202" style="position:absolute;margin-left:242.75pt;margin-top:316.35pt;width:72.45pt;height:11.25pt;z-index:25187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204 32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張子恩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6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" name="_x_1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A8F17" id="_x_131_t" o:spid="_x0000_s1026" type="#_x0000_t202" style="position:absolute;margin-left:0;margin-top:0;width:50pt;height:50pt;z-index:251556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r96U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9936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4017645</wp:posOffset>
                </wp:positionV>
                <wp:extent cx="520065" cy="142875"/>
                <wp:effectExtent l="0" t="0" r="0" b="1905"/>
                <wp:wrapNone/>
                <wp:docPr id="20" name="_x_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1" o:spid="_x0000_s1156" type="#_x0000_t202" style="position:absolute;margin-left:20.75pt;margin-top:316.35pt;width:40.95pt;height:11.25pt;z-index:25187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23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7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" name="_x_1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2FA30D" id="_x_132_t" o:spid="_x0000_s1026" type="#_x0000_t202" style="position:absolute;margin-left:0;margin-top:0;width:50pt;height:50pt;z-index:251557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StZMw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9OUrW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0960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4017645</wp:posOffset>
                </wp:positionV>
                <wp:extent cx="2101215" cy="142875"/>
                <wp:effectExtent l="0" t="0" r="3810" b="1905"/>
                <wp:wrapNone/>
                <wp:docPr id="18" name="_x_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2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國一真教室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2" o:spid="_x0000_s1157" type="#_x0000_t202" style="position:absolute;margin-left:388.5pt;margin-top:316.35pt;width:165.45pt;height:11.25pt;z-index:25188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" filled="f" stroked="f">
                <v:textbox style="mso-fit-shape-to-text:t" inset="0,0,0,0">
                  <w:txbxContent>
                    <w:p w:rsidR="00000000" w:rsidRDefault="00913E2A"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國一真教室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8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" name="_x_1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6BEC7" id="_x_133_t" o:spid="_x0000_s1026" type="#_x0000_t202" style="position:absolute;margin-left:0;margin-top:0;width:50pt;height:50pt;z-index:251558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SdGMwIAAFs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HrEnR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1984" behindDoc="0" locked="0" layoutInCell="1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4017645</wp:posOffset>
                </wp:positionV>
                <wp:extent cx="1082040" cy="142875"/>
                <wp:effectExtent l="0" t="0" r="0" b="1905"/>
                <wp:wrapNone/>
                <wp:docPr id="16" name="_x_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盧佳宜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老師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3" o:spid="_x0000_s1158" type="#_x0000_t202" style="position:absolute;margin-left:164pt;margin-top:316.35pt;width:85.2pt;height:11.25pt;z-index:25188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lh4rw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盧佳宜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老師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3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4180840</wp:posOffset>
                </wp:positionV>
                <wp:extent cx="6936105" cy="220980"/>
                <wp:effectExtent l="9525" t="8890" r="7620" b="8255"/>
                <wp:wrapNone/>
                <wp:docPr id="15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6105" cy="220980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D22145" id="_x0_1" o:spid="_x0000_s1026" style="position:absolute;margin-left:0;margin-top:329.2pt;width:546.15pt;height:17.4pt;z-index:25188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" fillcolor="#d7d7d7" strokecolor="whit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9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" name="_x_1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F91ACB" id="_x_134_t" o:spid="_x0000_s1026" type="#_x0000_t202" style="position:absolute;margin-left:0;margin-top:0;width:50pt;height:50pt;z-index:251559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g0CMw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XFYNA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4032" behindDoc="0" locked="0" layoutInCell="1" allowOverlap="1">
                <wp:simplePos x="0" y="0"/>
                <wp:positionH relativeFrom="column">
                  <wp:posOffset>819150</wp:posOffset>
                </wp:positionH>
                <wp:positionV relativeFrom="paragraph">
                  <wp:posOffset>4228465</wp:posOffset>
                </wp:positionV>
                <wp:extent cx="843915" cy="152400"/>
                <wp:effectExtent l="0" t="0" r="3810" b="635"/>
                <wp:wrapNone/>
                <wp:docPr id="13" name="_x_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39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共　　個社團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4" o:spid="_x0000_s1159" type="#_x0000_t202" style="position:absolute;margin-left:64.5pt;margin-top:332.95pt;width:66.45pt;height:12pt;z-index:25188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913E2A"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共　　個社團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0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" name="_x_1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4FD28" id="_x_135_t" o:spid="_x0000_s1026" type="#_x0000_t202" style="position:absolute;margin-left:0;margin-top:0;width:50pt;height:50pt;z-index:251560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QM2Mw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4GkDN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5056" behindDoc="0" locked="0" layoutInCell="1" allowOverlap="1">
                <wp:simplePos x="0" y="0"/>
                <wp:positionH relativeFrom="column">
                  <wp:posOffset>5382260</wp:posOffset>
                </wp:positionH>
                <wp:positionV relativeFrom="paragraph">
                  <wp:posOffset>4227830</wp:posOffset>
                </wp:positionV>
                <wp:extent cx="1396365" cy="142875"/>
                <wp:effectExtent l="635" t="0" r="3175" b="1270"/>
                <wp:wrapNone/>
                <wp:docPr id="11" name="_x_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63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right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製表日期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:0108.05.22</w:t>
                            </w:r>
                          </w:p>
                        </w:txbxContent>
                      </wps:txbx>
                      <wps:bodyPr rot="0" vert="horz" wrap="square" lIns="0" tIns="0" rIns="2540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5" o:spid="_x0000_s1160" type="#_x0000_t202" style="position:absolute;margin-left:423.8pt;margin-top:332.9pt;width:109.95pt;height:11.25pt;z-index:25188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" filled="f" stroked="f">
                <v:textbox style="mso-fit-shape-to-text:t" inset="0,0,2pt,0">
                  <w:txbxContent>
                    <w:p w:rsidR="00000000" w:rsidRDefault="00913E2A">
                      <w:pPr>
                        <w:jc w:val="right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製表日期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:0108.05.22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608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4399915</wp:posOffset>
                </wp:positionV>
                <wp:extent cx="6924675" cy="0"/>
                <wp:effectExtent l="9525" t="8890" r="9525" b="10160"/>
                <wp:wrapNone/>
                <wp:docPr id="10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E352F2" id="Line 24" o:spid="_x0000_s1026" style="position:absolute;z-index:25188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346.45pt" to="546pt,34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elQFAIAACo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7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4171315</wp:posOffset>
                </wp:positionV>
                <wp:extent cx="0" cy="228600"/>
                <wp:effectExtent l="9525" t="8890" r="9525" b="10160"/>
                <wp:wrapNone/>
                <wp:docPr id="9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4CA8A5" id="Line 23" o:spid="_x0000_s1026" style="position:absolute;z-index:25188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28.45pt" to="0,34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5dJEgIAACgEAAAOAAAAZHJzL2Uyb0RvYy54bWysU02P2jAQvVfqf7B8h3wsU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8128" behindDoc="0" locked="0" layoutInCell="1" allowOverlap="1">
                <wp:simplePos x="0" y="0"/>
                <wp:positionH relativeFrom="column">
                  <wp:posOffset>6934200</wp:posOffset>
                </wp:positionH>
                <wp:positionV relativeFrom="paragraph">
                  <wp:posOffset>4171315</wp:posOffset>
                </wp:positionV>
                <wp:extent cx="0" cy="228600"/>
                <wp:effectExtent l="9525" t="8890" r="9525" b="10160"/>
                <wp:wrapNone/>
                <wp:docPr id="8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FB3330" id="Line 22" o:spid="_x0000_s1026" style="position:absolute;z-index:25188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6pt,328.45pt" to="546pt,34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vm8EgIAACg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1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" name="_x_1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49D70" id="_x_136_t" o:spid="_x0000_s1026" type="#_x0000_t202" style="position:absolute;margin-left:0;margin-top:0;width:50pt;height:50pt;z-index:251561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VPM3ND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9152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4209415</wp:posOffset>
                </wp:positionV>
                <wp:extent cx="405765" cy="171450"/>
                <wp:effectExtent l="0" t="0" r="3810" b="635"/>
                <wp:wrapNone/>
                <wp:docPr id="6" name="_x_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76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合計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6" o:spid="_x0000_s1161" type="#_x0000_t202" style="position:absolute;margin-left:18.75pt;margin-top:331.45pt;width:31.95pt;height:13.5pt;z-index:25188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913E2A">
                      <w:r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合計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0176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4171315</wp:posOffset>
                </wp:positionV>
                <wp:extent cx="0" cy="228600"/>
                <wp:effectExtent l="9525" t="8890" r="9525" b="10160"/>
                <wp:wrapNone/>
                <wp:docPr id="5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02FFCC" id="Line 19" o:spid="_x0000_s1026" style="position:absolute;z-index:25189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328.45pt" to="58.5pt,34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cIGEgIAACg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2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" name="_x_1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579BA4" id="_x_137_t" o:spid="_x0000_s1026" type="#_x0000_t202" style="position:absolute;margin-left:0;margin-top:0;width:50pt;height:50pt;z-index:251562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mXa8iz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1200" behindDoc="0" locked="0" layoutInCell="1" allowOverlap="1">
                <wp:simplePos x="0" y="0"/>
                <wp:positionH relativeFrom="column">
                  <wp:posOffset>901700</wp:posOffset>
                </wp:positionH>
                <wp:positionV relativeFrom="paragraph">
                  <wp:posOffset>4227830</wp:posOffset>
                </wp:positionV>
                <wp:extent cx="262890" cy="142875"/>
                <wp:effectExtent l="0" t="0" r="0" b="1270"/>
                <wp:wrapNone/>
                <wp:docPr id="3" name="_x_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7" o:spid="_x0000_s1162" type="#_x0000_t202" style="position:absolute;margin-left:71pt;margin-top:332.9pt;width:20.7pt;height:11.25pt;z-index:25189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3G1sAIAAK0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913E2A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3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" name="_x_1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E6DAC3" id="_x_138_t" o:spid="_x0000_s1026" type="#_x0000_t202" style="position:absolute;margin-left:0;margin-top:0;width:50pt;height:50pt;z-index:251563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/6sex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2224" behindDoc="0" locked="0" layoutInCell="1" allowOverlap="1">
                <wp:simplePos x="0" y="0"/>
                <wp:positionH relativeFrom="column">
                  <wp:posOffset>1676400</wp:posOffset>
                </wp:positionH>
                <wp:positionV relativeFrom="paragraph">
                  <wp:posOffset>4227830</wp:posOffset>
                </wp:positionV>
                <wp:extent cx="3815715" cy="142875"/>
                <wp:effectExtent l="0" t="0" r="3810" b="1270"/>
                <wp:wrapNone/>
                <wp:docPr id="1" name="_x_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57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13E2A"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一年級：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340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人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 ;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二年級：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420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人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 ;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三年級：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389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人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8" o:spid="_x0000_s1163" type="#_x0000_t202" style="position:absolute;margin-left:132pt;margin-top:332.9pt;width:300.45pt;height:11.25pt;z-index:25189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FDmrw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913E2A"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一年級：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340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人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 ;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二年級：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420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人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 ;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三年級：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389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人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00000">
      <w:pgSz w:w="11905" w:h="16838"/>
      <w:pgMar w:top="1260" w:right="480" w:bottom="640" w:left="480" w:header="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E2A" w:rsidRDefault="00913E2A" w:rsidP="00913E2A">
      <w:r>
        <w:separator/>
      </w:r>
    </w:p>
  </w:endnote>
  <w:endnote w:type="continuationSeparator" w:id="0">
    <w:p w:rsidR="00913E2A" w:rsidRDefault="00913E2A" w:rsidP="00913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E2A" w:rsidRDefault="00913E2A" w:rsidP="00913E2A">
      <w:r>
        <w:separator/>
      </w:r>
    </w:p>
  </w:footnote>
  <w:footnote w:type="continuationSeparator" w:id="0">
    <w:p w:rsidR="00913E2A" w:rsidRDefault="00913E2A" w:rsidP="00913E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useFELayou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913E2A"/>
    <w:rsid w:val="0091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FE67E96-6D9E-4C31-9DAB-98A686A6B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styleId="a3">
    <w:name w:val="header"/>
    <w:basedOn w:val="a"/>
    <w:link w:val="a4"/>
    <w:uiPriority w:val="99"/>
    <w:unhideWhenUsed/>
    <w:rsid w:val="00913E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13E2A"/>
  </w:style>
  <w:style w:type="paragraph" w:styleId="a5">
    <w:name w:val="footer"/>
    <w:basedOn w:val="a"/>
    <w:link w:val="a6"/>
    <w:uiPriority w:val="99"/>
    <w:unhideWhenUsed/>
    <w:rsid w:val="00913E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13E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2019-05-22T05:06:00Z</dcterms:created>
  <dcterms:modified xsi:type="dcterms:W3CDTF">2019-05-22T05:06:00Z</dcterms:modified>
</cp:coreProperties>
</file>